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EB3164B" w14:textId="536BF11B" w:rsidR="009E24EE" w:rsidRPr="009E24EE" w:rsidRDefault="009E24EE" w:rsidP="0031338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center" w:pos="4536"/>
          <w:tab w:val="left" w:pos="4956"/>
          <w:tab w:val="left" w:pos="5664"/>
          <w:tab w:val="left" w:pos="6372"/>
          <w:tab w:val="left" w:pos="7080"/>
          <w:tab w:val="left" w:pos="8010"/>
        </w:tabs>
        <w:spacing w:after="160" w:line="240" w:lineRule="auto"/>
        <w:rPr>
          <w:rFonts w:ascii="Fira Sans" w:hAnsi="Fira Sans" w:cs="Times New Roman"/>
          <w:i/>
          <w:sz w:val="20"/>
          <w:szCs w:val="20"/>
        </w:rPr>
      </w:pPr>
      <w:r w:rsidRPr="009E24EE">
        <w:rPr>
          <w:rFonts w:ascii="Fira Sans" w:hAnsi="Fira Sans" w:cs="Times New Roman"/>
          <w:i/>
          <w:sz w:val="20"/>
          <w:szCs w:val="20"/>
        </w:rPr>
        <w:t>Znak sprawy: BST-WAD.2215.</w:t>
      </w:r>
      <w:r w:rsidR="00EB3A5B">
        <w:rPr>
          <w:rFonts w:ascii="Fira Sans" w:hAnsi="Fira Sans" w:cs="Times New Roman"/>
          <w:i/>
          <w:sz w:val="20"/>
          <w:szCs w:val="20"/>
        </w:rPr>
        <w:t>1.2026</w:t>
      </w:r>
      <w:r w:rsidRPr="009E24EE">
        <w:rPr>
          <w:rFonts w:ascii="Fira Sans" w:hAnsi="Fira Sans" w:cs="Times New Roman"/>
          <w:i/>
          <w:sz w:val="20"/>
          <w:szCs w:val="20"/>
        </w:rPr>
        <w:tab/>
      </w:r>
      <w:r w:rsidRPr="009E24EE">
        <w:rPr>
          <w:rFonts w:ascii="Fira Sans" w:hAnsi="Fira Sans" w:cs="Times New Roman"/>
          <w:i/>
          <w:sz w:val="20"/>
          <w:szCs w:val="20"/>
        </w:rPr>
        <w:tab/>
      </w:r>
      <w:r w:rsidRPr="009E24EE">
        <w:rPr>
          <w:rFonts w:ascii="Fira Sans" w:hAnsi="Fira Sans" w:cs="Times New Roman"/>
          <w:i/>
          <w:sz w:val="20"/>
          <w:szCs w:val="20"/>
        </w:rPr>
        <w:tab/>
      </w:r>
      <w:r w:rsidRPr="009E24EE">
        <w:rPr>
          <w:rFonts w:ascii="Fira Sans" w:hAnsi="Fira Sans" w:cs="Times New Roman"/>
          <w:i/>
          <w:sz w:val="20"/>
          <w:szCs w:val="20"/>
        </w:rPr>
        <w:tab/>
      </w:r>
      <w:r w:rsidRPr="009E24EE">
        <w:rPr>
          <w:rFonts w:ascii="Fira Sans" w:hAnsi="Fira Sans" w:cs="Times New Roman"/>
          <w:i/>
          <w:sz w:val="20"/>
          <w:szCs w:val="20"/>
        </w:rPr>
        <w:tab/>
      </w:r>
      <w:r w:rsidRPr="009E24EE">
        <w:rPr>
          <w:rFonts w:ascii="Fira Sans" w:hAnsi="Fira Sans" w:cs="Times New Roman"/>
          <w:i/>
          <w:sz w:val="20"/>
          <w:szCs w:val="20"/>
        </w:rPr>
        <w:tab/>
      </w:r>
      <w:r w:rsidRPr="009E24EE">
        <w:rPr>
          <w:rFonts w:ascii="Fira Sans" w:hAnsi="Fira Sans" w:cs="Times New Roman"/>
          <w:i/>
          <w:sz w:val="20"/>
          <w:szCs w:val="20"/>
        </w:rPr>
        <w:tab/>
      </w:r>
      <w:r w:rsidRPr="009E24EE">
        <w:rPr>
          <w:rFonts w:ascii="Fira Sans" w:hAnsi="Fira Sans" w:cs="Times New Roman"/>
          <w:i/>
          <w:sz w:val="20"/>
          <w:szCs w:val="20"/>
        </w:rPr>
        <w:tab/>
        <w:t xml:space="preserve">                      </w:t>
      </w:r>
    </w:p>
    <w:p w14:paraId="05043D5F" w14:textId="264BA8A7" w:rsidR="009E24EE" w:rsidRPr="009E24EE" w:rsidRDefault="009E24EE" w:rsidP="0031338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center" w:pos="4536"/>
          <w:tab w:val="left" w:pos="4956"/>
          <w:tab w:val="left" w:pos="5664"/>
          <w:tab w:val="left" w:pos="6372"/>
          <w:tab w:val="left" w:pos="7080"/>
          <w:tab w:val="left" w:pos="8010"/>
        </w:tabs>
        <w:spacing w:after="160" w:line="240" w:lineRule="auto"/>
        <w:rPr>
          <w:rFonts w:ascii="Fira Sans" w:hAnsi="Fira Sans" w:cs="Times New Roman"/>
          <w:sz w:val="20"/>
          <w:szCs w:val="20"/>
        </w:rPr>
      </w:pPr>
      <w:r>
        <w:rPr>
          <w:rFonts w:ascii="Fira Sans" w:hAnsi="Fira Sans" w:cs="Times New Roman"/>
          <w:b/>
          <w:sz w:val="20"/>
          <w:szCs w:val="20"/>
        </w:rPr>
        <w:tab/>
      </w:r>
      <w:r>
        <w:rPr>
          <w:rFonts w:ascii="Fira Sans" w:hAnsi="Fira Sans" w:cs="Times New Roman"/>
          <w:b/>
          <w:sz w:val="20"/>
          <w:szCs w:val="20"/>
        </w:rPr>
        <w:tab/>
      </w:r>
      <w:r>
        <w:rPr>
          <w:rFonts w:ascii="Fira Sans" w:hAnsi="Fira Sans" w:cs="Times New Roman"/>
          <w:b/>
          <w:sz w:val="20"/>
          <w:szCs w:val="20"/>
        </w:rPr>
        <w:tab/>
      </w:r>
      <w:r>
        <w:rPr>
          <w:rFonts w:ascii="Fira Sans" w:hAnsi="Fira Sans" w:cs="Times New Roman"/>
          <w:b/>
          <w:sz w:val="20"/>
          <w:szCs w:val="20"/>
        </w:rPr>
        <w:tab/>
      </w:r>
      <w:r>
        <w:rPr>
          <w:rFonts w:ascii="Fira Sans" w:hAnsi="Fira Sans" w:cs="Times New Roman"/>
          <w:b/>
          <w:sz w:val="20"/>
          <w:szCs w:val="20"/>
        </w:rPr>
        <w:tab/>
      </w:r>
      <w:r>
        <w:rPr>
          <w:rFonts w:ascii="Fira Sans" w:hAnsi="Fira Sans" w:cs="Times New Roman"/>
          <w:b/>
          <w:sz w:val="20"/>
          <w:szCs w:val="20"/>
        </w:rPr>
        <w:tab/>
      </w:r>
      <w:r>
        <w:rPr>
          <w:rFonts w:ascii="Fira Sans" w:hAnsi="Fira Sans" w:cs="Times New Roman"/>
          <w:b/>
          <w:sz w:val="20"/>
          <w:szCs w:val="20"/>
        </w:rPr>
        <w:tab/>
      </w:r>
      <w:r>
        <w:rPr>
          <w:rFonts w:ascii="Fira Sans" w:hAnsi="Fira Sans" w:cs="Times New Roman"/>
          <w:b/>
          <w:sz w:val="20"/>
          <w:szCs w:val="20"/>
        </w:rPr>
        <w:tab/>
      </w:r>
      <w:r>
        <w:rPr>
          <w:rFonts w:ascii="Fira Sans" w:hAnsi="Fira Sans" w:cs="Times New Roman"/>
          <w:b/>
          <w:sz w:val="20"/>
          <w:szCs w:val="20"/>
        </w:rPr>
        <w:tab/>
      </w:r>
      <w:r>
        <w:rPr>
          <w:rFonts w:ascii="Fira Sans" w:hAnsi="Fira Sans" w:cs="Times New Roman"/>
          <w:b/>
          <w:sz w:val="20"/>
          <w:szCs w:val="20"/>
        </w:rPr>
        <w:tab/>
      </w:r>
      <w:r>
        <w:rPr>
          <w:rFonts w:ascii="Fira Sans" w:hAnsi="Fira Sans" w:cs="Times New Roman"/>
          <w:b/>
          <w:sz w:val="20"/>
          <w:szCs w:val="20"/>
        </w:rPr>
        <w:tab/>
      </w:r>
    </w:p>
    <w:p w14:paraId="30DC8F1D" w14:textId="77777777" w:rsidR="0095146F" w:rsidRPr="0095146F" w:rsidRDefault="0095146F" w:rsidP="00313386">
      <w:pPr>
        <w:spacing w:after="160" w:line="240" w:lineRule="auto"/>
        <w:ind w:left="2832"/>
        <w:rPr>
          <w:rFonts w:ascii="Fira Sans" w:hAnsi="Fira Sans"/>
          <w:i/>
          <w:sz w:val="19"/>
        </w:rPr>
      </w:pPr>
      <w:r w:rsidRPr="0095146F">
        <w:rPr>
          <w:rFonts w:ascii="Fira Sans" w:hAnsi="Fira Sans"/>
          <w:sz w:val="19"/>
        </w:rPr>
        <w:tab/>
        <w:t xml:space="preserve">                                                         </w:t>
      </w:r>
      <w:r w:rsidRPr="0095146F">
        <w:rPr>
          <w:rFonts w:ascii="Fira Sans" w:hAnsi="Fira Sans"/>
          <w:i/>
          <w:sz w:val="19"/>
        </w:rPr>
        <w:t>Załącznik nr 3 do ogłoszenia</w:t>
      </w:r>
    </w:p>
    <w:p w14:paraId="186B132B" w14:textId="77777777" w:rsidR="0095146F" w:rsidRPr="0095146F" w:rsidRDefault="0095146F" w:rsidP="00313386">
      <w:pPr>
        <w:spacing w:after="160" w:line="240" w:lineRule="auto"/>
        <w:ind w:left="2832"/>
        <w:rPr>
          <w:rFonts w:ascii="Fira Sans" w:hAnsi="Fira Sans"/>
          <w:sz w:val="19"/>
        </w:rPr>
      </w:pPr>
    </w:p>
    <w:p w14:paraId="5ECB24F9" w14:textId="3CC98B37" w:rsidR="0095146F" w:rsidRPr="0095146F" w:rsidRDefault="0095146F" w:rsidP="00313386">
      <w:pPr>
        <w:spacing w:after="160" w:line="240" w:lineRule="auto"/>
        <w:ind w:left="2832"/>
        <w:rPr>
          <w:rFonts w:ascii="Fira Sans" w:hAnsi="Fira Sans"/>
          <w:sz w:val="19"/>
        </w:rPr>
      </w:pPr>
      <w:r w:rsidRPr="0095146F">
        <w:rPr>
          <w:rFonts w:ascii="Fira Sans" w:hAnsi="Fira Sans"/>
          <w:sz w:val="19"/>
        </w:rPr>
        <w:tab/>
      </w:r>
      <w:r w:rsidRPr="0095146F">
        <w:rPr>
          <w:rFonts w:ascii="Fira Sans" w:hAnsi="Fira Sans"/>
          <w:sz w:val="19"/>
        </w:rPr>
        <w:tab/>
      </w:r>
      <w:r w:rsidRPr="0095146F">
        <w:rPr>
          <w:rFonts w:ascii="Fira Sans" w:hAnsi="Fira Sans"/>
          <w:sz w:val="19"/>
        </w:rPr>
        <w:tab/>
      </w:r>
      <w:r w:rsidRPr="0095146F">
        <w:rPr>
          <w:rFonts w:ascii="Fira Sans" w:hAnsi="Fira Sans"/>
          <w:sz w:val="19"/>
        </w:rPr>
        <w:tab/>
      </w:r>
      <w:r w:rsidRPr="0095146F">
        <w:rPr>
          <w:rFonts w:ascii="Fira Sans" w:hAnsi="Fira Sans"/>
          <w:sz w:val="19"/>
        </w:rPr>
        <w:tab/>
      </w:r>
      <w:r w:rsidRPr="0095146F">
        <w:rPr>
          <w:rFonts w:ascii="Fira Sans" w:hAnsi="Fira Sans"/>
          <w:sz w:val="19"/>
        </w:rPr>
        <w:tab/>
      </w:r>
      <w:r w:rsidRPr="0095146F">
        <w:rPr>
          <w:rFonts w:ascii="Fira Sans" w:hAnsi="Fira Sans"/>
          <w:sz w:val="19"/>
        </w:rPr>
        <w:tab/>
      </w:r>
      <w:r w:rsidRPr="0095146F">
        <w:rPr>
          <w:rFonts w:ascii="Fira Sans" w:hAnsi="Fira Sans"/>
          <w:sz w:val="19"/>
        </w:rPr>
        <w:tab/>
      </w:r>
      <w:r w:rsidRPr="0095146F">
        <w:rPr>
          <w:rFonts w:ascii="Fira Sans" w:hAnsi="Fira Sans"/>
          <w:sz w:val="19"/>
        </w:rPr>
        <w:tab/>
      </w:r>
      <w:r w:rsidRPr="0095146F">
        <w:rPr>
          <w:rFonts w:ascii="Fira Sans" w:hAnsi="Fira Sans"/>
          <w:sz w:val="19"/>
        </w:rPr>
        <w:tab/>
      </w:r>
      <w:r w:rsidR="00313386">
        <w:rPr>
          <w:rFonts w:ascii="Fira Sans" w:hAnsi="Fira Sans"/>
          <w:sz w:val="19"/>
        </w:rPr>
        <w:t xml:space="preserve">                                               </w:t>
      </w:r>
      <w:r w:rsidRPr="0095146F">
        <w:rPr>
          <w:rFonts w:ascii="Fira Sans" w:hAnsi="Fira Sans"/>
          <w:sz w:val="19"/>
        </w:rPr>
        <w:t xml:space="preserve"> …………………………………………………..</w:t>
      </w:r>
    </w:p>
    <w:p w14:paraId="325641D2" w14:textId="77777777" w:rsidR="0095146F" w:rsidRPr="0095146F" w:rsidRDefault="0095146F" w:rsidP="00313386">
      <w:pPr>
        <w:spacing w:after="160" w:line="240" w:lineRule="auto"/>
        <w:ind w:left="2832"/>
        <w:rPr>
          <w:rFonts w:ascii="Fira Sans" w:hAnsi="Fira Sans"/>
          <w:i/>
          <w:sz w:val="19"/>
        </w:rPr>
      </w:pPr>
      <w:r w:rsidRPr="0095146F">
        <w:rPr>
          <w:rFonts w:ascii="Fira Sans" w:hAnsi="Fira Sans"/>
          <w:sz w:val="19"/>
        </w:rPr>
        <w:tab/>
      </w:r>
      <w:r w:rsidRPr="0095146F">
        <w:rPr>
          <w:rFonts w:ascii="Fira Sans" w:hAnsi="Fira Sans"/>
          <w:sz w:val="19"/>
        </w:rPr>
        <w:tab/>
      </w:r>
      <w:r w:rsidRPr="0095146F">
        <w:rPr>
          <w:rFonts w:ascii="Fira Sans" w:hAnsi="Fira Sans"/>
          <w:sz w:val="19"/>
        </w:rPr>
        <w:tab/>
      </w:r>
      <w:r w:rsidRPr="0095146F">
        <w:rPr>
          <w:rFonts w:ascii="Fira Sans" w:hAnsi="Fira Sans"/>
          <w:sz w:val="19"/>
        </w:rPr>
        <w:tab/>
      </w:r>
      <w:r w:rsidRPr="0095146F">
        <w:rPr>
          <w:rFonts w:ascii="Fira Sans" w:hAnsi="Fira Sans"/>
          <w:sz w:val="19"/>
        </w:rPr>
        <w:tab/>
        <w:t xml:space="preserve">  </w:t>
      </w:r>
      <w:r w:rsidRPr="0095146F">
        <w:rPr>
          <w:rFonts w:ascii="Fira Sans" w:hAnsi="Fira Sans"/>
          <w:i/>
          <w:sz w:val="19"/>
        </w:rPr>
        <w:t>(miejscowość, data)</w:t>
      </w:r>
    </w:p>
    <w:p w14:paraId="3227D534" w14:textId="77777777" w:rsidR="0095146F" w:rsidRPr="0095146F" w:rsidRDefault="0095146F" w:rsidP="00313386">
      <w:pPr>
        <w:spacing w:after="160" w:line="240" w:lineRule="auto"/>
        <w:ind w:left="2832"/>
        <w:rPr>
          <w:rFonts w:ascii="Fira Sans" w:hAnsi="Fira Sans"/>
          <w:i/>
          <w:sz w:val="19"/>
        </w:rPr>
      </w:pPr>
    </w:p>
    <w:p w14:paraId="3D2B0368" w14:textId="77777777" w:rsidR="0095146F" w:rsidRPr="0095146F" w:rsidRDefault="0095146F" w:rsidP="00313386">
      <w:pPr>
        <w:spacing w:after="160" w:line="240" w:lineRule="auto"/>
        <w:ind w:left="2832"/>
        <w:rPr>
          <w:rFonts w:ascii="Fira Sans" w:hAnsi="Fira Sans"/>
          <w:sz w:val="19"/>
        </w:rPr>
      </w:pPr>
    </w:p>
    <w:p w14:paraId="362E8C9E" w14:textId="77777777" w:rsidR="0095146F" w:rsidRPr="0095146F" w:rsidRDefault="0095146F" w:rsidP="00313386">
      <w:pPr>
        <w:spacing w:after="160" w:line="240" w:lineRule="auto"/>
        <w:ind w:left="2832"/>
        <w:rPr>
          <w:rFonts w:ascii="Fira Sans" w:hAnsi="Fira Sans"/>
          <w:b/>
          <w:sz w:val="19"/>
        </w:rPr>
      </w:pPr>
      <w:r w:rsidRPr="0095146F">
        <w:rPr>
          <w:rFonts w:ascii="Fira Sans" w:hAnsi="Fira Sans"/>
          <w:sz w:val="19"/>
        </w:rPr>
        <w:tab/>
      </w:r>
      <w:r w:rsidRPr="0095146F">
        <w:rPr>
          <w:rFonts w:ascii="Fira Sans" w:hAnsi="Fira Sans"/>
          <w:sz w:val="19"/>
        </w:rPr>
        <w:tab/>
      </w:r>
      <w:r w:rsidRPr="0095146F">
        <w:rPr>
          <w:rFonts w:ascii="Fira Sans" w:hAnsi="Fira Sans"/>
          <w:sz w:val="19"/>
        </w:rPr>
        <w:tab/>
      </w:r>
      <w:r w:rsidRPr="0095146F">
        <w:rPr>
          <w:rFonts w:ascii="Fira Sans" w:hAnsi="Fira Sans"/>
          <w:sz w:val="19"/>
        </w:rPr>
        <w:tab/>
      </w:r>
      <w:r w:rsidRPr="0095146F">
        <w:rPr>
          <w:rFonts w:ascii="Fira Sans" w:hAnsi="Fira Sans"/>
          <w:b/>
          <w:sz w:val="19"/>
        </w:rPr>
        <w:t>Pani</w:t>
      </w:r>
    </w:p>
    <w:p w14:paraId="32D54917" w14:textId="6DC056D3" w:rsidR="0095146F" w:rsidRPr="0095146F" w:rsidRDefault="0095146F" w:rsidP="00313386">
      <w:pPr>
        <w:spacing w:after="160" w:line="240" w:lineRule="auto"/>
        <w:ind w:left="2832"/>
        <w:rPr>
          <w:rFonts w:ascii="Fira Sans" w:hAnsi="Fira Sans"/>
          <w:b/>
          <w:sz w:val="19"/>
        </w:rPr>
      </w:pPr>
      <w:r w:rsidRPr="0095146F">
        <w:rPr>
          <w:rFonts w:ascii="Fira Sans" w:hAnsi="Fira Sans"/>
          <w:b/>
          <w:sz w:val="19"/>
        </w:rPr>
        <w:tab/>
      </w:r>
      <w:r w:rsidRPr="0095146F">
        <w:rPr>
          <w:rFonts w:ascii="Fira Sans" w:hAnsi="Fira Sans"/>
          <w:b/>
          <w:sz w:val="19"/>
        </w:rPr>
        <w:tab/>
      </w:r>
      <w:r w:rsidRPr="0095146F">
        <w:rPr>
          <w:rFonts w:ascii="Fira Sans" w:hAnsi="Fira Sans"/>
          <w:b/>
          <w:sz w:val="19"/>
        </w:rPr>
        <w:tab/>
      </w:r>
      <w:r w:rsidRPr="0095146F">
        <w:rPr>
          <w:rFonts w:ascii="Fira Sans" w:hAnsi="Fira Sans"/>
          <w:b/>
          <w:sz w:val="19"/>
        </w:rPr>
        <w:tab/>
      </w:r>
      <w:r w:rsidR="00EB3A5B">
        <w:rPr>
          <w:rFonts w:ascii="Fira Sans" w:hAnsi="Fira Sans"/>
          <w:b/>
          <w:sz w:val="19"/>
        </w:rPr>
        <w:t>Dorota Wyszkowska</w:t>
      </w:r>
    </w:p>
    <w:p w14:paraId="3B61B9F8" w14:textId="29C6BA32" w:rsidR="0095146F" w:rsidRPr="0095146F" w:rsidRDefault="0095146F" w:rsidP="00313386">
      <w:pPr>
        <w:spacing w:after="160" w:line="240" w:lineRule="auto"/>
        <w:ind w:left="2832"/>
        <w:rPr>
          <w:rFonts w:ascii="Fira Sans" w:hAnsi="Fira Sans"/>
          <w:b/>
          <w:sz w:val="19"/>
        </w:rPr>
      </w:pPr>
      <w:r w:rsidRPr="0095146F">
        <w:rPr>
          <w:rFonts w:ascii="Fira Sans" w:hAnsi="Fira Sans"/>
          <w:b/>
          <w:sz w:val="19"/>
        </w:rPr>
        <w:tab/>
      </w:r>
      <w:r w:rsidRPr="0095146F">
        <w:rPr>
          <w:rFonts w:ascii="Fira Sans" w:hAnsi="Fira Sans"/>
          <w:b/>
          <w:sz w:val="19"/>
        </w:rPr>
        <w:tab/>
      </w:r>
      <w:r w:rsidRPr="0095146F">
        <w:rPr>
          <w:rFonts w:ascii="Fira Sans" w:hAnsi="Fira Sans"/>
          <w:b/>
          <w:sz w:val="19"/>
        </w:rPr>
        <w:tab/>
      </w:r>
      <w:r w:rsidRPr="0095146F">
        <w:rPr>
          <w:rFonts w:ascii="Fira Sans" w:hAnsi="Fira Sans"/>
          <w:b/>
          <w:sz w:val="19"/>
        </w:rPr>
        <w:tab/>
      </w:r>
      <w:r w:rsidR="00EB3A5B">
        <w:rPr>
          <w:rFonts w:ascii="Fira Sans" w:hAnsi="Fira Sans"/>
          <w:b/>
          <w:sz w:val="19"/>
        </w:rPr>
        <w:t xml:space="preserve">p.o. </w:t>
      </w:r>
      <w:r w:rsidRPr="0095146F">
        <w:rPr>
          <w:rFonts w:ascii="Fira Sans" w:hAnsi="Fira Sans"/>
          <w:b/>
          <w:sz w:val="19"/>
        </w:rPr>
        <w:t>Dyrektor</w:t>
      </w:r>
      <w:r w:rsidR="00EB3A5B">
        <w:rPr>
          <w:rFonts w:ascii="Fira Sans" w:hAnsi="Fira Sans"/>
          <w:b/>
          <w:sz w:val="19"/>
        </w:rPr>
        <w:t>a</w:t>
      </w:r>
      <w:bookmarkStart w:id="0" w:name="_GoBack"/>
      <w:bookmarkEnd w:id="0"/>
      <w:r w:rsidRPr="0095146F">
        <w:rPr>
          <w:rFonts w:ascii="Fira Sans" w:hAnsi="Fira Sans"/>
          <w:b/>
          <w:sz w:val="19"/>
        </w:rPr>
        <w:t xml:space="preserve"> Urzędu Statystycznego </w:t>
      </w:r>
    </w:p>
    <w:p w14:paraId="2F2824EE" w14:textId="77777777" w:rsidR="0095146F" w:rsidRPr="0095146F" w:rsidRDefault="0095146F" w:rsidP="00313386">
      <w:pPr>
        <w:spacing w:after="160" w:line="240" w:lineRule="auto"/>
        <w:ind w:left="4956" w:firstLine="708"/>
        <w:rPr>
          <w:rFonts w:ascii="Fira Sans" w:hAnsi="Fira Sans"/>
          <w:b/>
          <w:sz w:val="19"/>
        </w:rPr>
      </w:pPr>
      <w:r w:rsidRPr="0095146F">
        <w:rPr>
          <w:rFonts w:ascii="Fira Sans" w:hAnsi="Fira Sans"/>
          <w:b/>
          <w:sz w:val="19"/>
        </w:rPr>
        <w:t>w Białymstoku</w:t>
      </w:r>
    </w:p>
    <w:p w14:paraId="321D7D07" w14:textId="77777777" w:rsidR="0095146F" w:rsidRPr="0095146F" w:rsidRDefault="0095146F" w:rsidP="00313386">
      <w:pPr>
        <w:spacing w:after="160" w:line="240" w:lineRule="auto"/>
        <w:ind w:left="4956" w:firstLine="708"/>
        <w:rPr>
          <w:rFonts w:ascii="Fira Sans" w:hAnsi="Fira Sans"/>
          <w:sz w:val="19"/>
        </w:rPr>
      </w:pPr>
    </w:p>
    <w:p w14:paraId="305242B8" w14:textId="77777777" w:rsidR="0095146F" w:rsidRPr="0095146F" w:rsidRDefault="0095146F" w:rsidP="00313386">
      <w:pPr>
        <w:spacing w:after="160" w:line="240" w:lineRule="auto"/>
        <w:ind w:left="4956" w:firstLine="708"/>
        <w:rPr>
          <w:rFonts w:ascii="Fira Sans" w:hAnsi="Fira Sans"/>
          <w:sz w:val="19"/>
        </w:rPr>
      </w:pPr>
    </w:p>
    <w:p w14:paraId="5ED66A21" w14:textId="77777777" w:rsidR="0095146F" w:rsidRPr="0095146F" w:rsidRDefault="0095146F" w:rsidP="00313386">
      <w:pPr>
        <w:spacing w:after="160" w:line="240" w:lineRule="auto"/>
        <w:jc w:val="center"/>
        <w:rPr>
          <w:rFonts w:ascii="Fira Sans" w:hAnsi="Fira Sans"/>
          <w:b/>
        </w:rPr>
      </w:pPr>
      <w:r w:rsidRPr="0095146F">
        <w:rPr>
          <w:rFonts w:ascii="Fira Sans" w:hAnsi="Fira Sans"/>
          <w:b/>
        </w:rPr>
        <w:t>Wniosek o dokonanie darowizny składników rzeczowych majątku ruchomego</w:t>
      </w:r>
    </w:p>
    <w:p w14:paraId="62B2534C" w14:textId="77777777" w:rsidR="0095146F" w:rsidRPr="0095146F" w:rsidRDefault="0095146F" w:rsidP="00313386">
      <w:pPr>
        <w:spacing w:after="160" w:line="240" w:lineRule="auto"/>
        <w:jc w:val="both"/>
        <w:rPr>
          <w:rFonts w:ascii="Fira Sans" w:hAnsi="Fira Sans"/>
          <w:b/>
        </w:rPr>
      </w:pPr>
    </w:p>
    <w:p w14:paraId="6E32663F" w14:textId="77777777" w:rsidR="0095146F" w:rsidRPr="0095146F" w:rsidRDefault="0095146F" w:rsidP="00313386">
      <w:pPr>
        <w:numPr>
          <w:ilvl w:val="0"/>
          <w:numId w:val="10"/>
        </w:numPr>
        <w:spacing w:after="160" w:line="240" w:lineRule="auto"/>
        <w:contextualSpacing/>
        <w:jc w:val="both"/>
        <w:rPr>
          <w:rFonts w:ascii="Fira Sans" w:hAnsi="Fira Sans"/>
          <w:sz w:val="20"/>
          <w:szCs w:val="20"/>
        </w:rPr>
      </w:pPr>
      <w:r w:rsidRPr="0095146F">
        <w:rPr>
          <w:rFonts w:ascii="Fira Sans" w:hAnsi="Fira Sans"/>
          <w:sz w:val="20"/>
          <w:szCs w:val="20"/>
        </w:rPr>
        <w:t>Nazwa, siedziba i adres Wnioskodawcy</w:t>
      </w:r>
    </w:p>
    <w:p w14:paraId="1E895E59" w14:textId="77777777" w:rsidR="0095146F" w:rsidRPr="0095146F" w:rsidRDefault="0095146F" w:rsidP="00313386">
      <w:pPr>
        <w:spacing w:after="160" w:line="240" w:lineRule="auto"/>
        <w:ind w:left="720"/>
        <w:contextualSpacing/>
        <w:jc w:val="both"/>
        <w:rPr>
          <w:rFonts w:ascii="Fira Sans" w:hAnsi="Fira Sans"/>
          <w:sz w:val="20"/>
          <w:szCs w:val="20"/>
        </w:rPr>
      </w:pPr>
      <w:r w:rsidRPr="0095146F">
        <w:rPr>
          <w:rFonts w:ascii="Fira Sans" w:hAnsi="Fira Sans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</w:t>
      </w:r>
    </w:p>
    <w:p w14:paraId="16F53FB2" w14:textId="77777777" w:rsidR="0095146F" w:rsidRPr="0095146F" w:rsidRDefault="0095146F" w:rsidP="00313386">
      <w:pPr>
        <w:spacing w:after="160" w:line="240" w:lineRule="auto"/>
        <w:ind w:left="720"/>
        <w:contextualSpacing/>
        <w:jc w:val="both"/>
        <w:rPr>
          <w:rFonts w:ascii="Fira Sans" w:hAnsi="Fira Sans"/>
          <w:sz w:val="20"/>
          <w:szCs w:val="20"/>
        </w:rPr>
      </w:pPr>
    </w:p>
    <w:p w14:paraId="59994E74" w14:textId="77777777" w:rsidR="0095146F" w:rsidRPr="0095146F" w:rsidRDefault="0095146F" w:rsidP="00313386">
      <w:pPr>
        <w:spacing w:after="160" w:line="240" w:lineRule="auto"/>
        <w:ind w:left="720"/>
        <w:contextualSpacing/>
        <w:jc w:val="both"/>
        <w:rPr>
          <w:rFonts w:ascii="Fira Sans" w:hAnsi="Fira Sans"/>
          <w:sz w:val="20"/>
          <w:szCs w:val="20"/>
        </w:rPr>
      </w:pPr>
      <w:r w:rsidRPr="0095146F">
        <w:rPr>
          <w:rFonts w:ascii="Fira Sans" w:hAnsi="Fira Sans"/>
          <w:sz w:val="20"/>
          <w:szCs w:val="20"/>
        </w:rPr>
        <w:t>Adres e-mail</w:t>
      </w:r>
    </w:p>
    <w:p w14:paraId="69639A38" w14:textId="77777777" w:rsidR="0095146F" w:rsidRPr="0095146F" w:rsidRDefault="0095146F" w:rsidP="00313386">
      <w:pPr>
        <w:spacing w:after="160" w:line="240" w:lineRule="auto"/>
        <w:ind w:left="720"/>
        <w:contextualSpacing/>
        <w:jc w:val="both"/>
        <w:rPr>
          <w:rFonts w:ascii="Fira Sans" w:hAnsi="Fira Sans"/>
          <w:sz w:val="20"/>
          <w:szCs w:val="20"/>
        </w:rPr>
      </w:pPr>
      <w:r w:rsidRPr="0095146F">
        <w:rPr>
          <w:rFonts w:ascii="Fira Sans" w:hAnsi="Fira Sans"/>
          <w:sz w:val="20"/>
          <w:szCs w:val="20"/>
        </w:rPr>
        <w:t>………………………………………………………………………………………………………………………………………</w:t>
      </w:r>
    </w:p>
    <w:p w14:paraId="2D204DA2" w14:textId="77777777" w:rsidR="0095146F" w:rsidRPr="0095146F" w:rsidRDefault="0095146F" w:rsidP="00313386">
      <w:pPr>
        <w:spacing w:after="160" w:line="240" w:lineRule="auto"/>
        <w:ind w:left="720"/>
        <w:contextualSpacing/>
        <w:jc w:val="both"/>
        <w:rPr>
          <w:rFonts w:ascii="Fira Sans" w:hAnsi="Fira Sans"/>
          <w:sz w:val="20"/>
          <w:szCs w:val="20"/>
        </w:rPr>
      </w:pPr>
    </w:p>
    <w:p w14:paraId="4B4EF9EC" w14:textId="77777777" w:rsidR="0095146F" w:rsidRPr="0095146F" w:rsidRDefault="0095146F" w:rsidP="00313386">
      <w:pPr>
        <w:spacing w:after="160" w:line="240" w:lineRule="auto"/>
        <w:ind w:left="720"/>
        <w:contextualSpacing/>
        <w:jc w:val="both"/>
        <w:rPr>
          <w:rFonts w:ascii="Fira Sans" w:hAnsi="Fira Sans"/>
          <w:sz w:val="20"/>
          <w:szCs w:val="20"/>
        </w:rPr>
      </w:pPr>
      <w:r w:rsidRPr="0095146F">
        <w:rPr>
          <w:rFonts w:ascii="Fira Sans" w:hAnsi="Fira Sans"/>
          <w:sz w:val="20"/>
          <w:szCs w:val="20"/>
        </w:rPr>
        <w:t>Telefon kontaktowy</w:t>
      </w:r>
    </w:p>
    <w:p w14:paraId="2FD6A3CF" w14:textId="77777777" w:rsidR="0095146F" w:rsidRPr="0095146F" w:rsidRDefault="0095146F" w:rsidP="00313386">
      <w:pPr>
        <w:spacing w:after="160" w:line="240" w:lineRule="auto"/>
        <w:ind w:left="720"/>
        <w:contextualSpacing/>
        <w:jc w:val="both"/>
        <w:rPr>
          <w:rFonts w:ascii="Fira Sans" w:hAnsi="Fira Sans"/>
          <w:sz w:val="20"/>
          <w:szCs w:val="20"/>
        </w:rPr>
      </w:pPr>
      <w:r w:rsidRPr="0095146F">
        <w:rPr>
          <w:rFonts w:ascii="Fira Sans" w:hAnsi="Fira Sans"/>
          <w:sz w:val="20"/>
          <w:szCs w:val="20"/>
        </w:rPr>
        <w:t>……………………………………………………………………………………………………………………………………..</w:t>
      </w:r>
    </w:p>
    <w:p w14:paraId="58570434" w14:textId="77777777" w:rsidR="0095146F" w:rsidRPr="0095146F" w:rsidRDefault="0095146F" w:rsidP="00313386">
      <w:pPr>
        <w:spacing w:after="160" w:line="240" w:lineRule="auto"/>
        <w:ind w:left="720"/>
        <w:contextualSpacing/>
        <w:jc w:val="both"/>
        <w:rPr>
          <w:rFonts w:ascii="Fira Sans" w:hAnsi="Fira Sans"/>
          <w:sz w:val="20"/>
          <w:szCs w:val="20"/>
        </w:rPr>
      </w:pPr>
    </w:p>
    <w:p w14:paraId="1D492E16" w14:textId="77777777" w:rsidR="0095146F" w:rsidRDefault="0095146F" w:rsidP="00313386">
      <w:pPr>
        <w:numPr>
          <w:ilvl w:val="0"/>
          <w:numId w:val="10"/>
        </w:numPr>
        <w:spacing w:after="160" w:line="240" w:lineRule="auto"/>
        <w:contextualSpacing/>
        <w:jc w:val="both"/>
        <w:rPr>
          <w:rFonts w:ascii="Fira Sans" w:hAnsi="Fira Sans"/>
          <w:sz w:val="20"/>
          <w:szCs w:val="20"/>
        </w:rPr>
      </w:pPr>
      <w:r w:rsidRPr="0095146F">
        <w:rPr>
          <w:rFonts w:ascii="Fira Sans" w:hAnsi="Fira Sans"/>
          <w:sz w:val="20"/>
          <w:szCs w:val="20"/>
        </w:rPr>
        <w:t>Wskazanie składnika(-ów) rzeczowego(-</w:t>
      </w:r>
      <w:proofErr w:type="spellStart"/>
      <w:r w:rsidRPr="0095146F">
        <w:rPr>
          <w:rFonts w:ascii="Fira Sans" w:hAnsi="Fira Sans"/>
          <w:sz w:val="20"/>
          <w:szCs w:val="20"/>
        </w:rPr>
        <w:t>ych</w:t>
      </w:r>
      <w:proofErr w:type="spellEnd"/>
      <w:r w:rsidRPr="0095146F">
        <w:rPr>
          <w:rFonts w:ascii="Fira Sans" w:hAnsi="Fira Sans"/>
          <w:sz w:val="20"/>
          <w:szCs w:val="20"/>
        </w:rPr>
        <w:t>) majątku ruchomego, którego(-</w:t>
      </w:r>
      <w:proofErr w:type="spellStart"/>
      <w:r w:rsidRPr="0095146F">
        <w:rPr>
          <w:rFonts w:ascii="Fira Sans" w:hAnsi="Fira Sans"/>
          <w:sz w:val="20"/>
          <w:szCs w:val="20"/>
        </w:rPr>
        <w:t>ych</w:t>
      </w:r>
      <w:proofErr w:type="spellEnd"/>
      <w:r w:rsidRPr="0095146F">
        <w:rPr>
          <w:rFonts w:ascii="Fira Sans" w:hAnsi="Fira Sans"/>
          <w:sz w:val="20"/>
          <w:szCs w:val="20"/>
        </w:rPr>
        <w:t>) dotyczy wniosek:</w:t>
      </w:r>
    </w:p>
    <w:p w14:paraId="1AEE8B0F" w14:textId="77777777" w:rsidR="00313386" w:rsidRPr="0095146F" w:rsidRDefault="00313386" w:rsidP="00313386">
      <w:pPr>
        <w:spacing w:after="160" w:line="240" w:lineRule="auto"/>
        <w:ind w:left="720"/>
        <w:contextualSpacing/>
        <w:jc w:val="both"/>
        <w:rPr>
          <w:rFonts w:ascii="Fira Sans" w:hAnsi="Fira Sans"/>
          <w:sz w:val="20"/>
          <w:szCs w:val="20"/>
        </w:rPr>
      </w:pPr>
    </w:p>
    <w:tbl>
      <w:tblPr>
        <w:tblStyle w:val="Tabela-Siatka1"/>
        <w:tblW w:w="8646" w:type="dxa"/>
        <w:tblInd w:w="421" w:type="dxa"/>
        <w:tblLook w:val="04A0" w:firstRow="1" w:lastRow="0" w:firstColumn="1" w:lastColumn="0" w:noHBand="0" w:noVBand="1"/>
      </w:tblPr>
      <w:tblGrid>
        <w:gridCol w:w="490"/>
        <w:gridCol w:w="2912"/>
        <w:gridCol w:w="3118"/>
        <w:gridCol w:w="2126"/>
      </w:tblGrid>
      <w:tr w:rsidR="0095146F" w:rsidRPr="0095146F" w14:paraId="4F4F4E87" w14:textId="77777777" w:rsidTr="00DB7B5A">
        <w:tc>
          <w:tcPr>
            <w:tcW w:w="490" w:type="dxa"/>
          </w:tcPr>
          <w:p w14:paraId="2A63E98A" w14:textId="77777777" w:rsidR="0095146F" w:rsidRPr="0095146F" w:rsidRDefault="0095146F" w:rsidP="00313386">
            <w:pPr>
              <w:spacing w:after="0" w:line="240" w:lineRule="auto"/>
              <w:contextualSpacing/>
              <w:jc w:val="center"/>
              <w:rPr>
                <w:b/>
                <w:i/>
                <w:sz w:val="20"/>
                <w:szCs w:val="20"/>
              </w:rPr>
            </w:pPr>
            <w:r w:rsidRPr="0095146F">
              <w:rPr>
                <w:b/>
                <w:i/>
                <w:sz w:val="20"/>
                <w:szCs w:val="20"/>
              </w:rPr>
              <w:t>l.p.</w:t>
            </w:r>
          </w:p>
        </w:tc>
        <w:tc>
          <w:tcPr>
            <w:tcW w:w="2912" w:type="dxa"/>
          </w:tcPr>
          <w:p w14:paraId="5603190A" w14:textId="77777777" w:rsidR="0095146F" w:rsidRPr="0095146F" w:rsidRDefault="0095146F" w:rsidP="00313386">
            <w:pPr>
              <w:spacing w:after="0" w:line="240" w:lineRule="auto"/>
              <w:contextualSpacing/>
              <w:jc w:val="center"/>
              <w:rPr>
                <w:b/>
                <w:i/>
                <w:sz w:val="20"/>
                <w:szCs w:val="20"/>
              </w:rPr>
            </w:pPr>
            <w:r w:rsidRPr="0095146F">
              <w:rPr>
                <w:b/>
                <w:i/>
                <w:sz w:val="20"/>
                <w:szCs w:val="20"/>
              </w:rPr>
              <w:t>Nazwa składnika rzeczowego</w:t>
            </w:r>
          </w:p>
        </w:tc>
        <w:tc>
          <w:tcPr>
            <w:tcW w:w="3118" w:type="dxa"/>
          </w:tcPr>
          <w:p w14:paraId="4FE48087" w14:textId="77777777" w:rsidR="0095146F" w:rsidRPr="0095146F" w:rsidRDefault="0095146F" w:rsidP="00313386">
            <w:pPr>
              <w:spacing w:after="0" w:line="240" w:lineRule="auto"/>
              <w:contextualSpacing/>
              <w:jc w:val="center"/>
              <w:rPr>
                <w:b/>
                <w:i/>
                <w:sz w:val="20"/>
                <w:szCs w:val="20"/>
              </w:rPr>
            </w:pPr>
            <w:r w:rsidRPr="0095146F">
              <w:rPr>
                <w:rFonts w:cs="Times New Roman"/>
                <w:b/>
                <w:i/>
                <w:sz w:val="20"/>
                <w:szCs w:val="20"/>
              </w:rPr>
              <w:t>Numer inwentarzowy (jeżeli nie występuje to pozycja z wykazu)</w:t>
            </w:r>
          </w:p>
        </w:tc>
        <w:tc>
          <w:tcPr>
            <w:tcW w:w="2126" w:type="dxa"/>
          </w:tcPr>
          <w:p w14:paraId="0C23AA77" w14:textId="77777777" w:rsidR="0095146F" w:rsidRPr="0095146F" w:rsidRDefault="0095146F" w:rsidP="00313386">
            <w:pPr>
              <w:spacing w:after="0" w:line="240" w:lineRule="auto"/>
              <w:contextualSpacing/>
              <w:jc w:val="center"/>
              <w:rPr>
                <w:b/>
                <w:i/>
                <w:sz w:val="20"/>
                <w:szCs w:val="20"/>
              </w:rPr>
            </w:pPr>
            <w:r w:rsidRPr="0095146F">
              <w:rPr>
                <w:b/>
                <w:i/>
                <w:sz w:val="20"/>
                <w:szCs w:val="20"/>
              </w:rPr>
              <w:t>Wartość (złotych)</w:t>
            </w:r>
          </w:p>
        </w:tc>
      </w:tr>
      <w:tr w:rsidR="0095146F" w:rsidRPr="0095146F" w14:paraId="2D065ECD" w14:textId="77777777" w:rsidTr="00DB7B5A">
        <w:tc>
          <w:tcPr>
            <w:tcW w:w="490" w:type="dxa"/>
          </w:tcPr>
          <w:p w14:paraId="30846CD5" w14:textId="77777777" w:rsidR="0095146F" w:rsidRPr="0095146F" w:rsidRDefault="0095146F" w:rsidP="00313386">
            <w:pPr>
              <w:spacing w:after="0" w:line="240" w:lineRule="auto"/>
              <w:contextualSpacing/>
              <w:jc w:val="both"/>
              <w:rPr>
                <w:sz w:val="20"/>
                <w:szCs w:val="20"/>
              </w:rPr>
            </w:pPr>
            <w:r w:rsidRPr="0095146F">
              <w:rPr>
                <w:sz w:val="20"/>
                <w:szCs w:val="20"/>
              </w:rPr>
              <w:t>1.</w:t>
            </w:r>
          </w:p>
        </w:tc>
        <w:tc>
          <w:tcPr>
            <w:tcW w:w="2912" w:type="dxa"/>
          </w:tcPr>
          <w:p w14:paraId="634FEE69" w14:textId="77777777" w:rsidR="0095146F" w:rsidRPr="0095146F" w:rsidRDefault="0095146F" w:rsidP="00313386">
            <w:pPr>
              <w:spacing w:after="0" w:line="240" w:lineRule="auto"/>
              <w:contextualSpacing/>
              <w:jc w:val="both"/>
              <w:rPr>
                <w:sz w:val="20"/>
                <w:szCs w:val="20"/>
              </w:rPr>
            </w:pPr>
          </w:p>
        </w:tc>
        <w:tc>
          <w:tcPr>
            <w:tcW w:w="3118" w:type="dxa"/>
          </w:tcPr>
          <w:p w14:paraId="0C7A137B" w14:textId="77777777" w:rsidR="0095146F" w:rsidRPr="0095146F" w:rsidRDefault="0095146F" w:rsidP="00313386">
            <w:pPr>
              <w:spacing w:after="0" w:line="240" w:lineRule="auto"/>
              <w:contextualSpacing/>
              <w:jc w:val="both"/>
              <w:rPr>
                <w:sz w:val="20"/>
                <w:szCs w:val="20"/>
              </w:rPr>
            </w:pPr>
          </w:p>
        </w:tc>
        <w:tc>
          <w:tcPr>
            <w:tcW w:w="2126" w:type="dxa"/>
          </w:tcPr>
          <w:p w14:paraId="424A0749" w14:textId="77777777" w:rsidR="0095146F" w:rsidRPr="0095146F" w:rsidRDefault="0095146F" w:rsidP="00313386">
            <w:pPr>
              <w:spacing w:after="0" w:line="240" w:lineRule="auto"/>
              <w:contextualSpacing/>
              <w:jc w:val="both"/>
              <w:rPr>
                <w:sz w:val="20"/>
                <w:szCs w:val="20"/>
              </w:rPr>
            </w:pPr>
          </w:p>
        </w:tc>
      </w:tr>
      <w:tr w:rsidR="0095146F" w:rsidRPr="0095146F" w14:paraId="35C57977" w14:textId="77777777" w:rsidTr="00DB7B5A">
        <w:tc>
          <w:tcPr>
            <w:tcW w:w="490" w:type="dxa"/>
          </w:tcPr>
          <w:p w14:paraId="686FABCC" w14:textId="77777777" w:rsidR="0095146F" w:rsidRPr="0095146F" w:rsidRDefault="0095146F" w:rsidP="00313386">
            <w:pPr>
              <w:spacing w:after="0" w:line="240" w:lineRule="auto"/>
              <w:contextualSpacing/>
              <w:jc w:val="both"/>
              <w:rPr>
                <w:sz w:val="20"/>
                <w:szCs w:val="20"/>
              </w:rPr>
            </w:pPr>
            <w:r w:rsidRPr="0095146F">
              <w:rPr>
                <w:sz w:val="20"/>
                <w:szCs w:val="20"/>
              </w:rPr>
              <w:t>2.</w:t>
            </w:r>
          </w:p>
        </w:tc>
        <w:tc>
          <w:tcPr>
            <w:tcW w:w="2912" w:type="dxa"/>
          </w:tcPr>
          <w:p w14:paraId="1F1E9C56" w14:textId="77777777" w:rsidR="0095146F" w:rsidRPr="0095146F" w:rsidRDefault="0095146F" w:rsidP="00313386">
            <w:pPr>
              <w:spacing w:after="0" w:line="240" w:lineRule="auto"/>
              <w:contextualSpacing/>
              <w:jc w:val="both"/>
              <w:rPr>
                <w:sz w:val="20"/>
                <w:szCs w:val="20"/>
              </w:rPr>
            </w:pPr>
          </w:p>
        </w:tc>
        <w:tc>
          <w:tcPr>
            <w:tcW w:w="3118" w:type="dxa"/>
          </w:tcPr>
          <w:p w14:paraId="74603FF1" w14:textId="77777777" w:rsidR="0095146F" w:rsidRPr="0095146F" w:rsidRDefault="0095146F" w:rsidP="00313386">
            <w:pPr>
              <w:spacing w:after="0" w:line="240" w:lineRule="auto"/>
              <w:contextualSpacing/>
              <w:jc w:val="both"/>
              <w:rPr>
                <w:sz w:val="20"/>
                <w:szCs w:val="20"/>
              </w:rPr>
            </w:pPr>
          </w:p>
        </w:tc>
        <w:tc>
          <w:tcPr>
            <w:tcW w:w="2126" w:type="dxa"/>
          </w:tcPr>
          <w:p w14:paraId="2B82034D" w14:textId="77777777" w:rsidR="0095146F" w:rsidRPr="0095146F" w:rsidRDefault="0095146F" w:rsidP="00313386">
            <w:pPr>
              <w:spacing w:after="0" w:line="240" w:lineRule="auto"/>
              <w:contextualSpacing/>
              <w:jc w:val="both"/>
              <w:rPr>
                <w:sz w:val="20"/>
                <w:szCs w:val="20"/>
              </w:rPr>
            </w:pPr>
          </w:p>
        </w:tc>
      </w:tr>
      <w:tr w:rsidR="0095146F" w:rsidRPr="0095146F" w14:paraId="4BD51D24" w14:textId="77777777" w:rsidTr="00DB7B5A">
        <w:tc>
          <w:tcPr>
            <w:tcW w:w="490" w:type="dxa"/>
          </w:tcPr>
          <w:p w14:paraId="73D1918F" w14:textId="77777777" w:rsidR="0095146F" w:rsidRPr="0095146F" w:rsidRDefault="0095146F" w:rsidP="00313386">
            <w:pPr>
              <w:spacing w:after="0" w:line="240" w:lineRule="auto"/>
              <w:contextualSpacing/>
              <w:jc w:val="both"/>
              <w:rPr>
                <w:sz w:val="20"/>
                <w:szCs w:val="20"/>
              </w:rPr>
            </w:pPr>
            <w:r w:rsidRPr="0095146F">
              <w:rPr>
                <w:sz w:val="20"/>
                <w:szCs w:val="20"/>
              </w:rPr>
              <w:t>….</w:t>
            </w:r>
          </w:p>
        </w:tc>
        <w:tc>
          <w:tcPr>
            <w:tcW w:w="2912" w:type="dxa"/>
          </w:tcPr>
          <w:p w14:paraId="49CA1827" w14:textId="77777777" w:rsidR="0095146F" w:rsidRPr="0095146F" w:rsidRDefault="0095146F" w:rsidP="00313386">
            <w:pPr>
              <w:spacing w:after="0" w:line="240" w:lineRule="auto"/>
              <w:contextualSpacing/>
              <w:jc w:val="both"/>
              <w:rPr>
                <w:sz w:val="20"/>
                <w:szCs w:val="20"/>
              </w:rPr>
            </w:pPr>
          </w:p>
        </w:tc>
        <w:tc>
          <w:tcPr>
            <w:tcW w:w="3118" w:type="dxa"/>
          </w:tcPr>
          <w:p w14:paraId="690D7E16" w14:textId="77777777" w:rsidR="0095146F" w:rsidRPr="0095146F" w:rsidRDefault="0095146F" w:rsidP="00313386">
            <w:pPr>
              <w:spacing w:after="0" w:line="240" w:lineRule="auto"/>
              <w:contextualSpacing/>
              <w:jc w:val="both"/>
              <w:rPr>
                <w:sz w:val="20"/>
                <w:szCs w:val="20"/>
              </w:rPr>
            </w:pPr>
          </w:p>
        </w:tc>
        <w:tc>
          <w:tcPr>
            <w:tcW w:w="2126" w:type="dxa"/>
          </w:tcPr>
          <w:p w14:paraId="45AAFDBD" w14:textId="77777777" w:rsidR="0095146F" w:rsidRPr="0095146F" w:rsidRDefault="0095146F" w:rsidP="00313386">
            <w:pPr>
              <w:spacing w:after="0" w:line="240" w:lineRule="auto"/>
              <w:contextualSpacing/>
              <w:jc w:val="both"/>
              <w:rPr>
                <w:sz w:val="20"/>
                <w:szCs w:val="20"/>
              </w:rPr>
            </w:pPr>
          </w:p>
        </w:tc>
      </w:tr>
      <w:tr w:rsidR="0095146F" w:rsidRPr="0095146F" w14:paraId="2F57A7D9" w14:textId="77777777" w:rsidTr="00DB7B5A">
        <w:tc>
          <w:tcPr>
            <w:tcW w:w="6520" w:type="dxa"/>
            <w:gridSpan w:val="3"/>
          </w:tcPr>
          <w:p w14:paraId="4DE63D8E" w14:textId="77777777" w:rsidR="0095146F" w:rsidRPr="0095146F" w:rsidRDefault="0095146F" w:rsidP="00313386">
            <w:pPr>
              <w:spacing w:after="0" w:line="240" w:lineRule="auto"/>
              <w:contextualSpacing/>
              <w:jc w:val="center"/>
              <w:rPr>
                <w:b/>
                <w:i/>
                <w:sz w:val="20"/>
                <w:szCs w:val="20"/>
              </w:rPr>
            </w:pPr>
            <w:r w:rsidRPr="0095146F">
              <w:rPr>
                <w:b/>
                <w:i/>
                <w:sz w:val="20"/>
                <w:szCs w:val="20"/>
              </w:rPr>
              <w:t>Razem wartość (złotych)</w:t>
            </w:r>
          </w:p>
        </w:tc>
        <w:tc>
          <w:tcPr>
            <w:tcW w:w="2126" w:type="dxa"/>
          </w:tcPr>
          <w:p w14:paraId="14D44B41" w14:textId="77777777" w:rsidR="0095146F" w:rsidRPr="0095146F" w:rsidRDefault="0095146F" w:rsidP="00313386">
            <w:pPr>
              <w:spacing w:after="0" w:line="240" w:lineRule="auto"/>
              <w:contextualSpacing/>
              <w:jc w:val="both"/>
              <w:rPr>
                <w:sz w:val="20"/>
                <w:szCs w:val="20"/>
              </w:rPr>
            </w:pPr>
          </w:p>
        </w:tc>
      </w:tr>
    </w:tbl>
    <w:p w14:paraId="50CF0241" w14:textId="77777777" w:rsidR="0095146F" w:rsidRPr="0095146F" w:rsidRDefault="0095146F" w:rsidP="00313386">
      <w:pPr>
        <w:spacing w:after="160" w:line="240" w:lineRule="auto"/>
        <w:jc w:val="both"/>
        <w:rPr>
          <w:rFonts w:ascii="Fira Sans" w:hAnsi="Fira Sans"/>
          <w:i/>
          <w:sz w:val="18"/>
          <w:szCs w:val="18"/>
        </w:rPr>
      </w:pPr>
      <w:r w:rsidRPr="0095146F">
        <w:rPr>
          <w:rFonts w:ascii="Fira Sans" w:hAnsi="Fira Sans"/>
          <w:i/>
          <w:sz w:val="18"/>
          <w:szCs w:val="18"/>
        </w:rPr>
        <w:t xml:space="preserve">        (w przypadku większej liczby składników należy dodać pozycję)</w:t>
      </w:r>
    </w:p>
    <w:p w14:paraId="309649F6" w14:textId="77777777" w:rsidR="0095146F" w:rsidRPr="0095146F" w:rsidRDefault="0095146F" w:rsidP="00313386">
      <w:pPr>
        <w:numPr>
          <w:ilvl w:val="0"/>
          <w:numId w:val="10"/>
        </w:numPr>
        <w:spacing w:after="160" w:line="240" w:lineRule="auto"/>
        <w:contextualSpacing/>
        <w:jc w:val="both"/>
        <w:rPr>
          <w:rFonts w:ascii="Fira Sans" w:hAnsi="Fira Sans"/>
          <w:sz w:val="20"/>
          <w:szCs w:val="20"/>
        </w:rPr>
      </w:pPr>
      <w:r w:rsidRPr="0095146F">
        <w:rPr>
          <w:rFonts w:ascii="Fira Sans" w:hAnsi="Fira Sans"/>
          <w:sz w:val="20"/>
          <w:szCs w:val="20"/>
        </w:rPr>
        <w:lastRenderedPageBreak/>
        <w:t>Wskazanie sposobu wykorzystania składnika (-ów) rzeczowego (-</w:t>
      </w:r>
      <w:proofErr w:type="spellStart"/>
      <w:r w:rsidRPr="0095146F">
        <w:rPr>
          <w:rFonts w:ascii="Fira Sans" w:hAnsi="Fira Sans"/>
          <w:sz w:val="20"/>
          <w:szCs w:val="20"/>
        </w:rPr>
        <w:t>ych</w:t>
      </w:r>
      <w:proofErr w:type="spellEnd"/>
      <w:r w:rsidRPr="0095146F">
        <w:rPr>
          <w:rFonts w:ascii="Fira Sans" w:hAnsi="Fira Sans"/>
          <w:sz w:val="20"/>
          <w:szCs w:val="20"/>
        </w:rPr>
        <w:t>) majątku ruchomego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10A02DC0" w14:textId="77777777" w:rsidR="0095146F" w:rsidRPr="0095146F" w:rsidRDefault="0095146F" w:rsidP="00313386">
      <w:pPr>
        <w:numPr>
          <w:ilvl w:val="0"/>
          <w:numId w:val="10"/>
        </w:numPr>
        <w:spacing w:after="160" w:line="240" w:lineRule="auto"/>
        <w:contextualSpacing/>
        <w:jc w:val="both"/>
        <w:rPr>
          <w:rFonts w:ascii="Fira Sans" w:hAnsi="Fira Sans"/>
          <w:sz w:val="20"/>
          <w:szCs w:val="20"/>
        </w:rPr>
      </w:pPr>
      <w:r w:rsidRPr="0095146F">
        <w:rPr>
          <w:rFonts w:ascii="Fira Sans" w:hAnsi="Fira Sans"/>
          <w:sz w:val="20"/>
          <w:szCs w:val="20"/>
        </w:rPr>
        <w:t>Uzasadnienie, w tym uzasadnienie potrzeb podmiotu wnioskującego o darowiznę:</w:t>
      </w:r>
    </w:p>
    <w:p w14:paraId="6C07C7E2" w14:textId="77777777" w:rsidR="0095146F" w:rsidRPr="0095146F" w:rsidRDefault="0095146F" w:rsidP="00313386">
      <w:pPr>
        <w:spacing w:after="160" w:line="240" w:lineRule="auto"/>
        <w:ind w:left="720"/>
        <w:contextualSpacing/>
        <w:jc w:val="both"/>
        <w:rPr>
          <w:rFonts w:ascii="Fira Sans" w:hAnsi="Fira Sans"/>
          <w:sz w:val="20"/>
          <w:szCs w:val="20"/>
        </w:rPr>
      </w:pPr>
    </w:p>
    <w:p w14:paraId="018C1E98" w14:textId="77777777" w:rsidR="0095146F" w:rsidRPr="0095146F" w:rsidRDefault="0095146F" w:rsidP="00313386">
      <w:pPr>
        <w:spacing w:after="160" w:line="240" w:lineRule="auto"/>
        <w:ind w:left="720"/>
        <w:contextualSpacing/>
        <w:jc w:val="both"/>
        <w:rPr>
          <w:rFonts w:ascii="Fira Sans" w:hAnsi="Fira Sans"/>
          <w:sz w:val="20"/>
          <w:szCs w:val="20"/>
        </w:rPr>
      </w:pPr>
      <w:r w:rsidRPr="0095146F">
        <w:rPr>
          <w:rFonts w:ascii="Fira Sans" w:hAnsi="Fira Sans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</w:t>
      </w:r>
    </w:p>
    <w:p w14:paraId="777E5980" w14:textId="77777777" w:rsidR="0095146F" w:rsidRPr="0095146F" w:rsidRDefault="0095146F" w:rsidP="00313386">
      <w:pPr>
        <w:numPr>
          <w:ilvl w:val="0"/>
          <w:numId w:val="10"/>
        </w:numPr>
        <w:spacing w:after="160" w:line="240" w:lineRule="auto"/>
        <w:contextualSpacing/>
        <w:jc w:val="both"/>
        <w:rPr>
          <w:rFonts w:ascii="Fira Sans" w:hAnsi="Fira Sans"/>
          <w:sz w:val="20"/>
          <w:szCs w:val="20"/>
        </w:rPr>
      </w:pPr>
      <w:r w:rsidRPr="0095146F">
        <w:rPr>
          <w:rFonts w:ascii="Fira Sans" w:hAnsi="Fira Sans"/>
          <w:sz w:val="20"/>
          <w:szCs w:val="20"/>
        </w:rPr>
        <w:t>Oświadczam, że:</w:t>
      </w:r>
    </w:p>
    <w:p w14:paraId="453C6AC1" w14:textId="77777777" w:rsidR="0095146F" w:rsidRPr="0095146F" w:rsidRDefault="0095146F" w:rsidP="00313386">
      <w:pPr>
        <w:numPr>
          <w:ilvl w:val="0"/>
          <w:numId w:val="11"/>
        </w:numPr>
        <w:spacing w:after="160" w:line="240" w:lineRule="auto"/>
        <w:contextualSpacing/>
        <w:jc w:val="both"/>
        <w:rPr>
          <w:rFonts w:ascii="Fira Sans" w:hAnsi="Fira Sans"/>
          <w:sz w:val="20"/>
          <w:szCs w:val="20"/>
        </w:rPr>
      </w:pPr>
      <w:r w:rsidRPr="0095146F">
        <w:rPr>
          <w:rFonts w:ascii="Fira Sans" w:hAnsi="Fira Sans"/>
          <w:sz w:val="20"/>
          <w:szCs w:val="20"/>
        </w:rPr>
        <w:t>akceptuję zasady dokonania darowizny przez Urząd Statystyczny w Białymstoku składników rzeczowych majątku ruchomego,</w:t>
      </w:r>
    </w:p>
    <w:p w14:paraId="39D838AB" w14:textId="77777777" w:rsidR="0095146F" w:rsidRPr="0095146F" w:rsidRDefault="0095146F" w:rsidP="00313386">
      <w:pPr>
        <w:numPr>
          <w:ilvl w:val="0"/>
          <w:numId w:val="11"/>
        </w:numPr>
        <w:spacing w:after="160" w:line="240" w:lineRule="auto"/>
        <w:contextualSpacing/>
        <w:jc w:val="both"/>
        <w:rPr>
          <w:rFonts w:ascii="Fira Sans" w:hAnsi="Fira Sans"/>
          <w:sz w:val="20"/>
          <w:szCs w:val="20"/>
        </w:rPr>
      </w:pPr>
      <w:r w:rsidRPr="0095146F">
        <w:rPr>
          <w:rFonts w:ascii="Fira Sans" w:hAnsi="Fira Sans"/>
          <w:sz w:val="20"/>
          <w:szCs w:val="20"/>
        </w:rPr>
        <w:t xml:space="preserve">składnik(i) rzeczowy(-e) majątku ruchomego zostanie(-ą) odebrany(-e) w terminie </w:t>
      </w:r>
      <w:r w:rsidRPr="0095146F">
        <w:rPr>
          <w:rFonts w:ascii="Fira Sans" w:hAnsi="Fira Sans"/>
          <w:sz w:val="20"/>
          <w:szCs w:val="20"/>
        </w:rPr>
        <w:br/>
        <w:t>i miejscu wskazanym w Protokole zdawczo - odbiorczym i zobowiązuję się do pokrycia kosztów związanych z darowizną, w tym kosztów odbioru składników rzeczowych majątku ruchomego,</w:t>
      </w:r>
    </w:p>
    <w:p w14:paraId="3702C7B2" w14:textId="1512395B" w:rsidR="0095146F" w:rsidRPr="0095146F" w:rsidRDefault="0095146F" w:rsidP="00313386">
      <w:pPr>
        <w:numPr>
          <w:ilvl w:val="0"/>
          <w:numId w:val="11"/>
        </w:numPr>
        <w:spacing w:after="160" w:line="240" w:lineRule="auto"/>
        <w:contextualSpacing/>
        <w:jc w:val="both"/>
        <w:rPr>
          <w:rFonts w:ascii="Fira Sans" w:hAnsi="Fira Sans"/>
          <w:sz w:val="20"/>
          <w:szCs w:val="20"/>
        </w:rPr>
      </w:pPr>
      <w:r w:rsidRPr="0095146F">
        <w:rPr>
          <w:rFonts w:ascii="Fira Sans" w:hAnsi="Fira Sans"/>
          <w:sz w:val="20"/>
          <w:szCs w:val="20"/>
        </w:rPr>
        <w:t>zapoznałem się ze stanem technicznym składnika(-ów) rzeczowego(-</w:t>
      </w:r>
      <w:proofErr w:type="spellStart"/>
      <w:r w:rsidRPr="0095146F">
        <w:rPr>
          <w:rFonts w:ascii="Fira Sans" w:hAnsi="Fira Sans"/>
          <w:sz w:val="20"/>
          <w:szCs w:val="20"/>
        </w:rPr>
        <w:t>ych</w:t>
      </w:r>
      <w:proofErr w:type="spellEnd"/>
      <w:r w:rsidRPr="0095146F">
        <w:rPr>
          <w:rFonts w:ascii="Fira Sans" w:hAnsi="Fira Sans"/>
          <w:sz w:val="20"/>
          <w:szCs w:val="20"/>
        </w:rPr>
        <w:t xml:space="preserve">) majątku ruchomego wymienionych w tabeli (pkt. </w:t>
      </w:r>
      <w:r w:rsidR="00F904B9">
        <w:rPr>
          <w:rFonts w:ascii="Fira Sans" w:hAnsi="Fira Sans"/>
          <w:sz w:val="20"/>
          <w:szCs w:val="20"/>
        </w:rPr>
        <w:t>2</w:t>
      </w:r>
      <w:r w:rsidRPr="0095146F">
        <w:rPr>
          <w:rFonts w:ascii="Fira Sans" w:hAnsi="Fira Sans"/>
          <w:sz w:val="20"/>
          <w:szCs w:val="20"/>
        </w:rPr>
        <w:t>) i nie wnoszę zastrzeżeń,</w:t>
      </w:r>
    </w:p>
    <w:p w14:paraId="00B3CDC3" w14:textId="77777777" w:rsidR="0095146F" w:rsidRPr="0095146F" w:rsidRDefault="0095146F" w:rsidP="00313386">
      <w:pPr>
        <w:numPr>
          <w:ilvl w:val="0"/>
          <w:numId w:val="11"/>
        </w:numPr>
        <w:spacing w:after="160" w:line="240" w:lineRule="auto"/>
        <w:contextualSpacing/>
        <w:jc w:val="both"/>
        <w:rPr>
          <w:rFonts w:ascii="Fira Sans" w:hAnsi="Fira Sans"/>
          <w:sz w:val="20"/>
          <w:szCs w:val="20"/>
        </w:rPr>
      </w:pPr>
      <w:r w:rsidRPr="0095146F">
        <w:rPr>
          <w:rFonts w:ascii="Fira Sans" w:hAnsi="Fira Sans"/>
          <w:sz w:val="20"/>
          <w:szCs w:val="20"/>
        </w:rPr>
        <w:t>W przypadku świadomej rezygnacji z oględzin składnika(-ów) majątku ruchomego, na które składam niniejszy wniosek ponoszę odpowiedzialność za skutki wynikające z jej rezygnacji.</w:t>
      </w:r>
    </w:p>
    <w:p w14:paraId="0CE95A01" w14:textId="77777777" w:rsidR="0095146F" w:rsidRPr="0095146F" w:rsidRDefault="0095146F" w:rsidP="00313386">
      <w:pPr>
        <w:numPr>
          <w:ilvl w:val="0"/>
          <w:numId w:val="10"/>
        </w:numPr>
        <w:spacing w:after="160" w:line="240" w:lineRule="auto"/>
        <w:contextualSpacing/>
        <w:jc w:val="both"/>
        <w:rPr>
          <w:rFonts w:ascii="Fira Sans" w:hAnsi="Fira Sans"/>
          <w:sz w:val="20"/>
          <w:szCs w:val="20"/>
        </w:rPr>
      </w:pPr>
      <w:r w:rsidRPr="0095146F">
        <w:rPr>
          <w:rFonts w:ascii="Fira Sans" w:hAnsi="Fira Sans"/>
          <w:sz w:val="20"/>
          <w:szCs w:val="20"/>
        </w:rPr>
        <w:t>Do wniosku dołączam</w:t>
      </w:r>
      <w:r w:rsidRPr="0095146F">
        <w:rPr>
          <w:rFonts w:ascii="Fira Sans" w:hAnsi="Fira Sans"/>
          <w:sz w:val="20"/>
          <w:szCs w:val="20"/>
          <w:vertAlign w:val="superscript"/>
        </w:rPr>
        <w:t>1</w:t>
      </w:r>
      <w:r w:rsidRPr="0095146F">
        <w:rPr>
          <w:rFonts w:ascii="Fira Sans" w:hAnsi="Fira Sans"/>
          <w:sz w:val="20"/>
          <w:szCs w:val="20"/>
        </w:rPr>
        <w:t>:</w:t>
      </w:r>
    </w:p>
    <w:p w14:paraId="6F2E99A0" w14:textId="77777777" w:rsidR="0095146F" w:rsidRPr="0095146F" w:rsidRDefault="0095146F" w:rsidP="00313386">
      <w:pPr>
        <w:spacing w:after="160" w:line="240" w:lineRule="auto"/>
        <w:ind w:left="720"/>
        <w:contextualSpacing/>
        <w:jc w:val="both"/>
        <w:rPr>
          <w:rFonts w:ascii="Fira Sans" w:hAnsi="Fira Sans"/>
          <w:sz w:val="20"/>
          <w:szCs w:val="20"/>
        </w:rPr>
      </w:pPr>
    </w:p>
    <w:p w14:paraId="69C87C7B" w14:textId="77777777" w:rsidR="0095146F" w:rsidRPr="0095146F" w:rsidRDefault="0095146F" w:rsidP="00313386">
      <w:pPr>
        <w:numPr>
          <w:ilvl w:val="0"/>
          <w:numId w:val="12"/>
        </w:numPr>
        <w:spacing w:after="160" w:line="240" w:lineRule="auto"/>
        <w:contextualSpacing/>
        <w:jc w:val="both"/>
        <w:rPr>
          <w:rFonts w:ascii="Fira Sans" w:hAnsi="Fira Sans"/>
          <w:sz w:val="20"/>
          <w:szCs w:val="20"/>
        </w:rPr>
      </w:pPr>
      <w:r w:rsidRPr="0095146F">
        <w:rPr>
          <w:rFonts w:ascii="Fira Sans" w:hAnsi="Fira Sans"/>
          <w:sz w:val="20"/>
          <w:szCs w:val="20"/>
        </w:rPr>
        <w:t>……………………………………………………………………………………………………………………………………</w:t>
      </w:r>
    </w:p>
    <w:p w14:paraId="4B5C6BC0" w14:textId="77777777" w:rsidR="0095146F" w:rsidRPr="0095146F" w:rsidRDefault="0095146F" w:rsidP="00313386">
      <w:pPr>
        <w:numPr>
          <w:ilvl w:val="0"/>
          <w:numId w:val="12"/>
        </w:numPr>
        <w:spacing w:after="160" w:line="240" w:lineRule="auto"/>
        <w:contextualSpacing/>
        <w:jc w:val="both"/>
        <w:rPr>
          <w:rFonts w:ascii="Fira Sans" w:hAnsi="Fira Sans"/>
          <w:sz w:val="20"/>
          <w:szCs w:val="20"/>
        </w:rPr>
      </w:pPr>
      <w:r w:rsidRPr="0095146F">
        <w:rPr>
          <w:rFonts w:ascii="Fira Sans" w:hAnsi="Fira Sans"/>
          <w:sz w:val="20"/>
          <w:szCs w:val="20"/>
        </w:rPr>
        <w:t>…………………………………………………………………………………………………………………………………...</w:t>
      </w:r>
    </w:p>
    <w:p w14:paraId="339E8243" w14:textId="77777777" w:rsidR="0095146F" w:rsidRPr="0095146F" w:rsidRDefault="0095146F" w:rsidP="00313386">
      <w:pPr>
        <w:spacing w:after="160" w:line="240" w:lineRule="auto"/>
        <w:ind w:left="1080"/>
        <w:contextualSpacing/>
        <w:jc w:val="both"/>
        <w:rPr>
          <w:rFonts w:ascii="Fira Sans" w:hAnsi="Fira Sans"/>
          <w:sz w:val="20"/>
          <w:szCs w:val="20"/>
        </w:rPr>
      </w:pPr>
    </w:p>
    <w:p w14:paraId="62F81230" w14:textId="77777777" w:rsidR="0095146F" w:rsidRPr="0095146F" w:rsidRDefault="0095146F" w:rsidP="00313386">
      <w:pPr>
        <w:spacing w:after="160" w:line="240" w:lineRule="auto"/>
        <w:jc w:val="both"/>
        <w:rPr>
          <w:rFonts w:ascii="Fira Sans" w:hAnsi="Fira Sans"/>
          <w:sz w:val="20"/>
          <w:szCs w:val="20"/>
        </w:rPr>
      </w:pPr>
    </w:p>
    <w:p w14:paraId="61DEB113" w14:textId="77777777" w:rsidR="0095146F" w:rsidRPr="0095146F" w:rsidRDefault="0095146F" w:rsidP="00313386">
      <w:pPr>
        <w:spacing w:after="160" w:line="240" w:lineRule="auto"/>
        <w:jc w:val="both"/>
        <w:rPr>
          <w:rFonts w:ascii="Fira Sans" w:hAnsi="Fira Sans"/>
          <w:sz w:val="20"/>
          <w:szCs w:val="20"/>
        </w:rPr>
      </w:pPr>
    </w:p>
    <w:p w14:paraId="373C067C" w14:textId="77777777" w:rsidR="0095146F" w:rsidRPr="0095146F" w:rsidRDefault="0095146F" w:rsidP="00313386">
      <w:pPr>
        <w:spacing w:after="160" w:line="240" w:lineRule="auto"/>
        <w:jc w:val="both"/>
        <w:rPr>
          <w:rFonts w:ascii="Fira Sans" w:hAnsi="Fira Sans"/>
          <w:sz w:val="20"/>
          <w:szCs w:val="20"/>
        </w:rPr>
      </w:pPr>
    </w:p>
    <w:p w14:paraId="14D1A20F" w14:textId="77777777" w:rsidR="0095146F" w:rsidRPr="0095146F" w:rsidRDefault="0095146F" w:rsidP="00313386">
      <w:pPr>
        <w:spacing w:after="160" w:line="240" w:lineRule="auto"/>
        <w:jc w:val="both"/>
        <w:rPr>
          <w:rFonts w:ascii="Fira Sans" w:hAnsi="Fira Sans"/>
          <w:sz w:val="20"/>
          <w:szCs w:val="20"/>
        </w:rPr>
      </w:pPr>
      <w:r w:rsidRPr="0095146F">
        <w:rPr>
          <w:rFonts w:ascii="Fira Sans" w:hAnsi="Fira Sans"/>
          <w:sz w:val="20"/>
          <w:szCs w:val="20"/>
        </w:rPr>
        <w:t xml:space="preserve">                                                                  ……………………………………………………………………………..……………………</w:t>
      </w:r>
    </w:p>
    <w:p w14:paraId="4942D937" w14:textId="77777777" w:rsidR="0095146F" w:rsidRPr="0095146F" w:rsidRDefault="0095146F" w:rsidP="00313386">
      <w:pPr>
        <w:spacing w:after="160" w:line="240" w:lineRule="auto"/>
        <w:jc w:val="both"/>
        <w:rPr>
          <w:rFonts w:ascii="Fira Sans" w:hAnsi="Fira Sans"/>
          <w:sz w:val="20"/>
          <w:szCs w:val="20"/>
        </w:rPr>
      </w:pPr>
      <w:r w:rsidRPr="0095146F">
        <w:rPr>
          <w:rFonts w:ascii="Fira Sans" w:hAnsi="Fira Sans"/>
          <w:sz w:val="20"/>
          <w:szCs w:val="20"/>
        </w:rPr>
        <w:t xml:space="preserve">                                                                    </w:t>
      </w:r>
      <w:r w:rsidRPr="0095146F">
        <w:rPr>
          <w:rFonts w:ascii="Fira Sans" w:hAnsi="Fira Sans"/>
          <w:i/>
          <w:sz w:val="20"/>
          <w:szCs w:val="20"/>
        </w:rPr>
        <w:t>(data i czytelny podpis osoby reprezentującej Wnioskodawcę)</w:t>
      </w:r>
    </w:p>
    <w:p w14:paraId="2493DC90" w14:textId="77777777" w:rsidR="0095146F" w:rsidRPr="0095146F" w:rsidRDefault="0095146F" w:rsidP="00313386">
      <w:pPr>
        <w:spacing w:after="160" w:line="240" w:lineRule="auto"/>
        <w:ind w:left="4956"/>
        <w:jc w:val="both"/>
        <w:rPr>
          <w:rFonts w:ascii="Fira Sans" w:hAnsi="Fira Sans"/>
          <w:i/>
          <w:sz w:val="20"/>
          <w:szCs w:val="20"/>
        </w:rPr>
      </w:pPr>
    </w:p>
    <w:p w14:paraId="57814206" w14:textId="77777777" w:rsidR="0095146F" w:rsidRPr="0095146F" w:rsidRDefault="0095146F" w:rsidP="00313386">
      <w:pPr>
        <w:spacing w:after="160" w:line="240" w:lineRule="auto"/>
        <w:ind w:left="4956"/>
        <w:jc w:val="both"/>
        <w:rPr>
          <w:rFonts w:ascii="Fira Sans" w:hAnsi="Fira Sans"/>
          <w:i/>
          <w:sz w:val="20"/>
          <w:szCs w:val="20"/>
        </w:rPr>
      </w:pPr>
    </w:p>
    <w:p w14:paraId="14CEC57C" w14:textId="77777777" w:rsidR="0095146F" w:rsidRPr="0095146F" w:rsidRDefault="0095146F" w:rsidP="00313386">
      <w:pPr>
        <w:spacing w:after="160" w:line="240" w:lineRule="auto"/>
        <w:ind w:left="4956"/>
        <w:jc w:val="both"/>
        <w:rPr>
          <w:rFonts w:ascii="Fira Sans" w:hAnsi="Fira Sans"/>
          <w:i/>
          <w:sz w:val="20"/>
          <w:szCs w:val="20"/>
        </w:rPr>
      </w:pPr>
    </w:p>
    <w:p w14:paraId="5B7AEFB3" w14:textId="77777777" w:rsidR="0095146F" w:rsidRPr="0095146F" w:rsidRDefault="0095146F" w:rsidP="00313386">
      <w:pPr>
        <w:spacing w:after="160" w:line="240" w:lineRule="auto"/>
        <w:ind w:left="4956"/>
        <w:jc w:val="both"/>
        <w:rPr>
          <w:rFonts w:ascii="Fira Sans" w:hAnsi="Fira Sans"/>
          <w:i/>
          <w:sz w:val="20"/>
          <w:szCs w:val="20"/>
        </w:rPr>
      </w:pPr>
    </w:p>
    <w:p w14:paraId="164A9513" w14:textId="77777777" w:rsidR="0095146F" w:rsidRPr="0095146F" w:rsidRDefault="0095146F" w:rsidP="00313386">
      <w:pPr>
        <w:spacing w:after="160" w:line="240" w:lineRule="auto"/>
        <w:jc w:val="both"/>
        <w:rPr>
          <w:rFonts w:ascii="Fira Sans" w:hAnsi="Fira Sans"/>
          <w:i/>
          <w:sz w:val="20"/>
          <w:szCs w:val="20"/>
        </w:rPr>
      </w:pPr>
    </w:p>
    <w:p w14:paraId="4645B4B9" w14:textId="77777777" w:rsidR="0095146F" w:rsidRPr="0095146F" w:rsidRDefault="0095146F" w:rsidP="00313386">
      <w:pPr>
        <w:spacing w:after="160" w:line="240" w:lineRule="auto"/>
        <w:ind w:left="-284"/>
        <w:rPr>
          <w:rFonts w:ascii="Fira Sans" w:hAnsi="Fira Sans"/>
          <w:b/>
          <w:sz w:val="20"/>
          <w:szCs w:val="20"/>
        </w:rPr>
      </w:pPr>
      <w:r w:rsidRPr="0095146F">
        <w:rPr>
          <w:rFonts w:ascii="Fira Sans" w:hAnsi="Fira Sans"/>
          <w:b/>
          <w:sz w:val="20"/>
          <w:szCs w:val="20"/>
          <w:vertAlign w:val="superscript"/>
        </w:rPr>
        <w:t xml:space="preserve">1 </w:t>
      </w:r>
      <w:r w:rsidRPr="0095146F">
        <w:rPr>
          <w:rFonts w:ascii="Fira Sans" w:hAnsi="Fira Sans"/>
          <w:b/>
          <w:i/>
          <w:sz w:val="20"/>
          <w:szCs w:val="20"/>
        </w:rPr>
        <w:t>Do wniosku należy dołączyć statut lub inny dokument określający jego organizację oraz przedmiot działalności</w:t>
      </w:r>
    </w:p>
    <w:p w14:paraId="10EE2E7F" w14:textId="77777777" w:rsidR="00487211" w:rsidRPr="005711EE" w:rsidRDefault="00487211" w:rsidP="00313386">
      <w:pPr>
        <w:spacing w:line="240" w:lineRule="auto"/>
      </w:pPr>
    </w:p>
    <w:sectPr w:rsidR="00487211" w:rsidRPr="005711EE" w:rsidSect="009F0C9B">
      <w:footerReference w:type="default" r:id="rId11"/>
      <w:headerReference w:type="first" r:id="rId12"/>
      <w:footerReference w:type="first" r:id="rId13"/>
      <w:pgSz w:w="11906" w:h="16838" w:code="9"/>
      <w:pgMar w:top="1418" w:right="1021" w:bottom="2268" w:left="992" w:header="2268" w:footer="1435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50179DE" w14:textId="77777777" w:rsidR="00425C76" w:rsidRDefault="00425C76" w:rsidP="00962A42">
      <w:pPr>
        <w:spacing w:after="0" w:line="240" w:lineRule="auto"/>
      </w:pPr>
      <w:r>
        <w:separator/>
      </w:r>
    </w:p>
  </w:endnote>
  <w:endnote w:type="continuationSeparator" w:id="0">
    <w:p w14:paraId="29EC2C78" w14:textId="77777777" w:rsidR="00425C76" w:rsidRDefault="00425C76" w:rsidP="00962A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Fira Sans">
    <w:panose1 w:val="020B0503050000020004"/>
    <w:charset w:val="EE"/>
    <w:family w:val="swiss"/>
    <w:pitch w:val="variable"/>
    <w:sig w:usb0="600002FF" w:usb1="02000001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443571544"/>
      <w:docPartObj>
        <w:docPartGallery w:val="Page Numbers (Bottom of Page)"/>
        <w:docPartUnique/>
      </w:docPartObj>
    </w:sdtPr>
    <w:sdtEndPr>
      <w:rPr>
        <w:rFonts w:ascii="Fira Sans" w:hAnsi="Fira Sans"/>
        <w:sz w:val="19"/>
        <w:szCs w:val="19"/>
      </w:rPr>
    </w:sdtEndPr>
    <w:sdtContent>
      <w:p w14:paraId="3BED4E0F" w14:textId="77777777" w:rsidR="005500ED" w:rsidRPr="00DC7A03" w:rsidRDefault="005500ED" w:rsidP="005500ED">
        <w:pPr>
          <w:spacing w:before="100" w:beforeAutospacing="1" w:after="100" w:afterAutospacing="1"/>
          <w:rPr>
            <w:rFonts w:cs="Arial"/>
            <w:b/>
            <w:i/>
            <w:lang w:eastAsia="pl-PL"/>
          </w:rPr>
        </w:pPr>
        <w:r w:rsidRPr="00DC7A03">
          <w:rPr>
            <w:b/>
            <w:i/>
          </w:rPr>
          <w:fldChar w:fldCharType="begin"/>
        </w:r>
        <w:r w:rsidRPr="00DC7A03">
          <w:rPr>
            <w:b/>
            <w:i/>
          </w:rPr>
          <w:instrText xml:space="preserve"> DOCPROPERTY  PodpisInfo  \* MERGEFORMAT </w:instrText>
        </w:r>
        <w:r w:rsidRPr="00DC7A03">
          <w:rPr>
            <w:b/>
            <w:i/>
          </w:rPr>
          <w:fldChar w:fldCharType="separate"/>
        </w:r>
        <w:r w:rsidR="00F904B9" w:rsidRPr="00F904B9">
          <w:rPr>
            <w:rFonts w:cs="Arial"/>
            <w:b/>
            <w:i/>
            <w:lang w:eastAsia="pl-PL"/>
          </w:rPr>
          <w:t xml:space="preserve"> </w:t>
        </w:r>
        <w:r w:rsidRPr="00DC7A03">
          <w:rPr>
            <w:rFonts w:cs="Arial"/>
            <w:b/>
            <w:i/>
            <w:lang w:eastAsia="pl-PL"/>
          </w:rPr>
          <w:fldChar w:fldCharType="end"/>
        </w:r>
      </w:p>
      <w:p w14:paraId="3973265B" w14:textId="31F06803" w:rsidR="0058374C" w:rsidRPr="00FE07E0" w:rsidRDefault="00DD1830" w:rsidP="005500ED">
        <w:pPr>
          <w:spacing w:before="100" w:beforeAutospacing="1" w:after="100" w:afterAutospacing="1"/>
          <w:rPr>
            <w:rFonts w:cs="Arial"/>
            <w:lang w:eastAsia="pl-PL"/>
          </w:rPr>
        </w:pPr>
        <w:r>
          <w:rPr>
            <w:noProof/>
            <w:lang w:eastAsia="pl-PL"/>
          </w:rPr>
          <w:drawing>
            <wp:anchor distT="0" distB="0" distL="114300" distR="114300" simplePos="0" relativeHeight="251692032" behindDoc="0" locked="0" layoutInCell="1" allowOverlap="1" wp14:anchorId="2283AF6F" wp14:editId="70EF8F3B">
              <wp:simplePos x="0" y="0"/>
              <wp:positionH relativeFrom="margin">
                <wp:align>left</wp:align>
              </wp:positionH>
              <wp:positionV relativeFrom="page">
                <wp:posOffset>9525000</wp:posOffset>
              </wp:positionV>
              <wp:extent cx="1885950" cy="651510"/>
              <wp:effectExtent l="0" t="0" r="0" b="0"/>
              <wp:wrapNone/>
              <wp:docPr id="3" name="Obraz 3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2" name="papier firmowy US Białystok PL_czr_bia.wmf"/>
                      <pic:cNvPicPr/>
                    </pic:nvPicPr>
                    <pic:blipFill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1885950" cy="651510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w:r>
      </w:p>
      <w:p w14:paraId="39CC7A91" w14:textId="573F496B" w:rsidR="00962A42" w:rsidRPr="00962A42" w:rsidRDefault="00962A42" w:rsidP="00962A42">
        <w:pPr>
          <w:pStyle w:val="Stopka"/>
          <w:spacing w:line="240" w:lineRule="exact"/>
          <w:jc w:val="center"/>
          <w:rPr>
            <w:rFonts w:ascii="Fira Sans" w:hAnsi="Fira Sans"/>
            <w:sz w:val="19"/>
            <w:szCs w:val="19"/>
          </w:rPr>
        </w:pPr>
        <w:r w:rsidRPr="00962A42">
          <w:rPr>
            <w:rFonts w:ascii="Fira Sans" w:hAnsi="Fira Sans"/>
            <w:sz w:val="19"/>
            <w:szCs w:val="19"/>
          </w:rPr>
          <w:fldChar w:fldCharType="begin"/>
        </w:r>
        <w:r w:rsidRPr="00962A42">
          <w:rPr>
            <w:rFonts w:ascii="Fira Sans" w:hAnsi="Fira Sans"/>
            <w:sz w:val="19"/>
            <w:szCs w:val="19"/>
          </w:rPr>
          <w:instrText>PAGE   \* MERGEFORMAT</w:instrText>
        </w:r>
        <w:r w:rsidRPr="00962A42">
          <w:rPr>
            <w:rFonts w:ascii="Fira Sans" w:hAnsi="Fira Sans"/>
            <w:sz w:val="19"/>
            <w:szCs w:val="19"/>
          </w:rPr>
          <w:fldChar w:fldCharType="separate"/>
        </w:r>
        <w:r w:rsidR="00EB3A5B">
          <w:rPr>
            <w:rFonts w:ascii="Fira Sans" w:hAnsi="Fira Sans"/>
            <w:noProof/>
            <w:sz w:val="19"/>
            <w:szCs w:val="19"/>
          </w:rPr>
          <w:t>2</w:t>
        </w:r>
        <w:r w:rsidRPr="00962A42">
          <w:rPr>
            <w:rFonts w:ascii="Fira Sans" w:hAnsi="Fira Sans"/>
            <w:sz w:val="19"/>
            <w:szCs w:val="19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A993295" w14:textId="6ED5AAAB" w:rsidR="003D6B24" w:rsidRPr="00DC7A03" w:rsidRDefault="00082663" w:rsidP="003D6B24">
    <w:pPr>
      <w:spacing w:before="100" w:beforeAutospacing="1" w:after="100" w:afterAutospacing="1"/>
      <w:rPr>
        <w:rFonts w:cs="Arial"/>
        <w:b/>
        <w:i/>
        <w:lang w:eastAsia="pl-PL"/>
      </w:rPr>
    </w:pPr>
    <w:r w:rsidRPr="00DC7A03">
      <w:rPr>
        <w:b/>
        <w:i/>
      </w:rPr>
      <w:fldChar w:fldCharType="begin"/>
    </w:r>
    <w:r w:rsidRPr="00DC7A03">
      <w:rPr>
        <w:b/>
        <w:i/>
      </w:rPr>
      <w:instrText xml:space="preserve"> DOCPROPERTY  PodpisInfo  \* MERGEFORMAT </w:instrText>
    </w:r>
    <w:r w:rsidRPr="00DC7A03">
      <w:rPr>
        <w:b/>
        <w:i/>
      </w:rPr>
      <w:fldChar w:fldCharType="separate"/>
    </w:r>
    <w:r w:rsidR="00F904B9" w:rsidRPr="00F904B9">
      <w:rPr>
        <w:rFonts w:cs="Arial"/>
        <w:b/>
        <w:i/>
        <w:lang w:eastAsia="pl-PL"/>
      </w:rPr>
      <w:t xml:space="preserve"> </w:t>
    </w:r>
    <w:r w:rsidRPr="00DC7A03">
      <w:rPr>
        <w:rFonts w:cs="Arial"/>
        <w:b/>
        <w:i/>
        <w:lang w:eastAsia="pl-PL"/>
      </w:rPr>
      <w:fldChar w:fldCharType="end"/>
    </w:r>
  </w:p>
  <w:p w14:paraId="39CC7A93" w14:textId="16015A89" w:rsidR="00000DFD" w:rsidRPr="0029629B" w:rsidRDefault="00805233" w:rsidP="0029629B">
    <w:pPr>
      <w:rPr>
        <w:b/>
        <w:i/>
      </w:rPr>
    </w:pPr>
    <w:r>
      <w:rPr>
        <w:noProof/>
        <w:lang w:eastAsia="pl-PL"/>
      </w:rPr>
      <w:drawing>
        <wp:anchor distT="0" distB="0" distL="114300" distR="114300" simplePos="0" relativeHeight="251689984" behindDoc="0" locked="0" layoutInCell="1" allowOverlap="1" wp14:anchorId="44F0BD80" wp14:editId="5B1AC3CF">
          <wp:simplePos x="0" y="0"/>
          <wp:positionH relativeFrom="margin">
            <wp:align>left</wp:align>
          </wp:positionH>
          <wp:positionV relativeFrom="page">
            <wp:posOffset>9533255</wp:posOffset>
          </wp:positionV>
          <wp:extent cx="1886400" cy="651600"/>
          <wp:effectExtent l="0" t="0" r="0" b="0"/>
          <wp:wrapNone/>
          <wp:docPr id="4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apier firmowy US Białystok PL_czr_bia.wmf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86400" cy="651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1EC3077" w14:textId="77777777" w:rsidR="00425C76" w:rsidRDefault="00425C76" w:rsidP="00962A42">
      <w:pPr>
        <w:spacing w:after="0" w:line="240" w:lineRule="auto"/>
      </w:pPr>
      <w:r>
        <w:separator/>
      </w:r>
    </w:p>
  </w:footnote>
  <w:footnote w:type="continuationSeparator" w:id="0">
    <w:p w14:paraId="053BE546" w14:textId="77777777" w:rsidR="00425C76" w:rsidRDefault="00425C76" w:rsidP="00962A4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9CC7A92" w14:textId="744D8E1C" w:rsidR="00EA1C6B" w:rsidRDefault="00393B73" w:rsidP="00DE2F68">
    <w:pPr>
      <w:spacing w:before="460" w:after="0" w:line="20" w:lineRule="exact"/>
      <w:rPr>
        <w:rFonts w:ascii="Fira Sans" w:hAnsi="Fira Sans"/>
        <w:sz w:val="19"/>
        <w:szCs w:val="19"/>
      </w:rPr>
    </w:pPr>
    <w:r>
      <w:rPr>
        <w:rFonts w:ascii="Fira Sans" w:hAnsi="Fira Sans"/>
        <w:noProof/>
        <w:sz w:val="19"/>
        <w:szCs w:val="19"/>
        <w:lang w:eastAsia="pl-PL"/>
      </w:rPr>
      <w:drawing>
        <wp:anchor distT="0" distB="0" distL="114300" distR="114300" simplePos="0" relativeHeight="251658752" behindDoc="0" locked="0" layoutInCell="1" allowOverlap="0" wp14:anchorId="0D4E5635" wp14:editId="114DE4C2">
          <wp:simplePos x="0" y="0"/>
          <wp:positionH relativeFrom="page">
            <wp:posOffset>638175</wp:posOffset>
          </wp:positionH>
          <wp:positionV relativeFrom="page">
            <wp:posOffset>742950</wp:posOffset>
          </wp:positionV>
          <wp:extent cx="1472400" cy="486000"/>
          <wp:effectExtent l="0" t="0" r="0" b="9525"/>
          <wp:wrapTopAndBottom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apier firmowy US Bialystok PL kolor.wmf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72400" cy="486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4F77634"/>
    <w:multiLevelType w:val="hybridMultilevel"/>
    <w:tmpl w:val="3FC4A2F4"/>
    <w:lvl w:ilvl="0" w:tplc="F4D8863E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3896553"/>
    <w:multiLevelType w:val="hybridMultilevel"/>
    <w:tmpl w:val="0590B592"/>
    <w:lvl w:ilvl="0" w:tplc="2E42212C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276E6850"/>
    <w:multiLevelType w:val="hybridMultilevel"/>
    <w:tmpl w:val="36FE0B84"/>
    <w:lvl w:ilvl="0" w:tplc="335E2BD0">
      <w:start w:val="1"/>
      <w:numFmt w:val="decimal"/>
      <w:lvlText w:val="%1."/>
      <w:lvlJc w:val="left"/>
      <w:pPr>
        <w:ind w:left="1470" w:hanging="390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3F0E3A9A"/>
    <w:multiLevelType w:val="hybridMultilevel"/>
    <w:tmpl w:val="F920CC88"/>
    <w:lvl w:ilvl="0" w:tplc="80D87CE6">
      <w:start w:val="1"/>
      <w:numFmt w:val="decimal"/>
      <w:lvlText w:val="%1."/>
      <w:lvlJc w:val="left"/>
      <w:pPr>
        <w:ind w:left="21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938" w:hanging="360"/>
      </w:pPr>
    </w:lvl>
    <w:lvl w:ilvl="2" w:tplc="0415001B" w:tentative="1">
      <w:start w:val="1"/>
      <w:numFmt w:val="lowerRoman"/>
      <w:lvlText w:val="%3."/>
      <w:lvlJc w:val="right"/>
      <w:pPr>
        <w:ind w:left="1658" w:hanging="180"/>
      </w:pPr>
    </w:lvl>
    <w:lvl w:ilvl="3" w:tplc="0415000F" w:tentative="1">
      <w:start w:val="1"/>
      <w:numFmt w:val="decimal"/>
      <w:lvlText w:val="%4."/>
      <w:lvlJc w:val="left"/>
      <w:pPr>
        <w:ind w:left="2378" w:hanging="360"/>
      </w:pPr>
    </w:lvl>
    <w:lvl w:ilvl="4" w:tplc="04150019" w:tentative="1">
      <w:start w:val="1"/>
      <w:numFmt w:val="lowerLetter"/>
      <w:lvlText w:val="%5."/>
      <w:lvlJc w:val="left"/>
      <w:pPr>
        <w:ind w:left="3098" w:hanging="360"/>
      </w:pPr>
    </w:lvl>
    <w:lvl w:ilvl="5" w:tplc="0415001B" w:tentative="1">
      <w:start w:val="1"/>
      <w:numFmt w:val="lowerRoman"/>
      <w:lvlText w:val="%6."/>
      <w:lvlJc w:val="right"/>
      <w:pPr>
        <w:ind w:left="3818" w:hanging="180"/>
      </w:pPr>
    </w:lvl>
    <w:lvl w:ilvl="6" w:tplc="0415000F" w:tentative="1">
      <w:start w:val="1"/>
      <w:numFmt w:val="decimal"/>
      <w:lvlText w:val="%7."/>
      <w:lvlJc w:val="left"/>
      <w:pPr>
        <w:ind w:left="4538" w:hanging="360"/>
      </w:pPr>
    </w:lvl>
    <w:lvl w:ilvl="7" w:tplc="04150019" w:tentative="1">
      <w:start w:val="1"/>
      <w:numFmt w:val="lowerLetter"/>
      <w:lvlText w:val="%8."/>
      <w:lvlJc w:val="left"/>
      <w:pPr>
        <w:ind w:left="5258" w:hanging="360"/>
      </w:pPr>
    </w:lvl>
    <w:lvl w:ilvl="8" w:tplc="0415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4" w15:restartNumberingAfterBreak="0">
    <w:nsid w:val="41A513A2"/>
    <w:multiLevelType w:val="hybridMultilevel"/>
    <w:tmpl w:val="9714506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26A1DC0"/>
    <w:multiLevelType w:val="hybridMultilevel"/>
    <w:tmpl w:val="6AC43BE6"/>
    <w:lvl w:ilvl="0" w:tplc="F468FE3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5FC66B14"/>
    <w:multiLevelType w:val="hybridMultilevel"/>
    <w:tmpl w:val="AE3CC9D2"/>
    <w:lvl w:ilvl="0" w:tplc="3756310C">
      <w:start w:val="1"/>
      <w:numFmt w:val="decimal"/>
      <w:lvlText w:val="%1."/>
      <w:lvlJc w:val="left"/>
      <w:pPr>
        <w:ind w:left="144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68FF5358"/>
    <w:multiLevelType w:val="hybridMultilevel"/>
    <w:tmpl w:val="B726CDFC"/>
    <w:lvl w:ilvl="0" w:tplc="B942B768">
      <w:start w:val="1"/>
      <w:numFmt w:val="decimal"/>
      <w:lvlText w:val="%1)"/>
      <w:lvlJc w:val="left"/>
      <w:pPr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8" w15:restartNumberingAfterBreak="0">
    <w:nsid w:val="6F3D5429"/>
    <w:multiLevelType w:val="hybridMultilevel"/>
    <w:tmpl w:val="719C077A"/>
    <w:lvl w:ilvl="0" w:tplc="0CB4A17C">
      <w:start w:val="2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1453FE2"/>
    <w:multiLevelType w:val="hybridMultilevel"/>
    <w:tmpl w:val="F5821CB6"/>
    <w:lvl w:ilvl="0" w:tplc="E1A0525A">
      <w:start w:val="1"/>
      <w:numFmt w:val="decimal"/>
      <w:lvlText w:val="%1."/>
      <w:lvlJc w:val="left"/>
      <w:pPr>
        <w:ind w:left="1440" w:hanging="360"/>
      </w:pPr>
      <w:rPr>
        <w:rFonts w:hint="default"/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77DA3FB7"/>
    <w:multiLevelType w:val="hybridMultilevel"/>
    <w:tmpl w:val="6F3E0336"/>
    <w:lvl w:ilvl="0" w:tplc="98B27D0A">
      <w:start w:val="1"/>
      <w:numFmt w:val="decimal"/>
      <w:lvlText w:val="%1."/>
      <w:lvlJc w:val="left"/>
      <w:pPr>
        <w:ind w:left="1440" w:hanging="360"/>
      </w:pPr>
      <w:rPr>
        <w:rFonts w:hint="default"/>
        <w:b w:val="0"/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77F00979"/>
    <w:multiLevelType w:val="hybridMultilevel"/>
    <w:tmpl w:val="EDD0C5A2"/>
    <w:lvl w:ilvl="0" w:tplc="0E808C1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0"/>
  </w:num>
  <w:num w:numId="3">
    <w:abstractNumId w:val="2"/>
  </w:num>
  <w:num w:numId="4">
    <w:abstractNumId w:val="6"/>
  </w:num>
  <w:num w:numId="5">
    <w:abstractNumId w:val="7"/>
  </w:num>
  <w:num w:numId="6">
    <w:abstractNumId w:val="1"/>
  </w:num>
  <w:num w:numId="7">
    <w:abstractNumId w:val="8"/>
  </w:num>
  <w:num w:numId="8">
    <w:abstractNumId w:val="9"/>
  </w:num>
  <w:num w:numId="9">
    <w:abstractNumId w:val="3"/>
  </w:num>
  <w:num w:numId="10">
    <w:abstractNumId w:val="4"/>
  </w:num>
  <w:num w:numId="11">
    <w:abstractNumId w:val="5"/>
  </w:num>
  <w:num w:numId="12">
    <w:abstractNumId w:val="11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attachedTemplate r:id="rId1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6BE7"/>
    <w:rsid w:val="00000DFD"/>
    <w:rsid w:val="00004A07"/>
    <w:rsid w:val="00010117"/>
    <w:rsid w:val="00014295"/>
    <w:rsid w:val="00015EC4"/>
    <w:rsid w:val="00035250"/>
    <w:rsid w:val="00037F2F"/>
    <w:rsid w:val="00040B44"/>
    <w:rsid w:val="000473AD"/>
    <w:rsid w:val="00051161"/>
    <w:rsid w:val="00052D52"/>
    <w:rsid w:val="00072CF7"/>
    <w:rsid w:val="00073DAA"/>
    <w:rsid w:val="00082663"/>
    <w:rsid w:val="000910E0"/>
    <w:rsid w:val="00095809"/>
    <w:rsid w:val="000A63CD"/>
    <w:rsid w:val="000B2F43"/>
    <w:rsid w:val="000B47A8"/>
    <w:rsid w:val="000B50AF"/>
    <w:rsid w:val="000D5500"/>
    <w:rsid w:val="000D66BF"/>
    <w:rsid w:val="000D791A"/>
    <w:rsid w:val="000D7A7A"/>
    <w:rsid w:val="000E2934"/>
    <w:rsid w:val="000E5ECA"/>
    <w:rsid w:val="000F0263"/>
    <w:rsid w:val="00107B7A"/>
    <w:rsid w:val="001140CB"/>
    <w:rsid w:val="00126ED6"/>
    <w:rsid w:val="001417A8"/>
    <w:rsid w:val="00142CD5"/>
    <w:rsid w:val="00144C87"/>
    <w:rsid w:val="00154CC6"/>
    <w:rsid w:val="00165301"/>
    <w:rsid w:val="00165876"/>
    <w:rsid w:val="00166B1F"/>
    <w:rsid w:val="00172760"/>
    <w:rsid w:val="001772D1"/>
    <w:rsid w:val="0018197D"/>
    <w:rsid w:val="00184A7E"/>
    <w:rsid w:val="00187C28"/>
    <w:rsid w:val="00192EC5"/>
    <w:rsid w:val="001A0D5A"/>
    <w:rsid w:val="001A5F9D"/>
    <w:rsid w:val="001D36DE"/>
    <w:rsid w:val="001F0E48"/>
    <w:rsid w:val="001F4902"/>
    <w:rsid w:val="00203FD1"/>
    <w:rsid w:val="00215D31"/>
    <w:rsid w:val="00217E58"/>
    <w:rsid w:val="002229AD"/>
    <w:rsid w:val="00242AFA"/>
    <w:rsid w:val="00242F1A"/>
    <w:rsid w:val="00250823"/>
    <w:rsid w:val="00260F2B"/>
    <w:rsid w:val="0026298D"/>
    <w:rsid w:val="00266802"/>
    <w:rsid w:val="00275DC9"/>
    <w:rsid w:val="002763E5"/>
    <w:rsid w:val="002778E1"/>
    <w:rsid w:val="00283997"/>
    <w:rsid w:val="00291769"/>
    <w:rsid w:val="002918FA"/>
    <w:rsid w:val="00295B28"/>
    <w:rsid w:val="0029629B"/>
    <w:rsid w:val="002A4B3E"/>
    <w:rsid w:val="002C4E9C"/>
    <w:rsid w:val="002C4EA0"/>
    <w:rsid w:val="002D0C2E"/>
    <w:rsid w:val="002D1655"/>
    <w:rsid w:val="002D3574"/>
    <w:rsid w:val="002E26F1"/>
    <w:rsid w:val="002F273C"/>
    <w:rsid w:val="00313386"/>
    <w:rsid w:val="00327490"/>
    <w:rsid w:val="00327AE8"/>
    <w:rsid w:val="00350DB6"/>
    <w:rsid w:val="0035176D"/>
    <w:rsid w:val="0038135F"/>
    <w:rsid w:val="00386FB8"/>
    <w:rsid w:val="00393B73"/>
    <w:rsid w:val="003C6DE9"/>
    <w:rsid w:val="003D3C2D"/>
    <w:rsid w:val="003D6B24"/>
    <w:rsid w:val="003D750C"/>
    <w:rsid w:val="003F0A82"/>
    <w:rsid w:val="003F6C8E"/>
    <w:rsid w:val="00406AAF"/>
    <w:rsid w:val="00406F16"/>
    <w:rsid w:val="0041500B"/>
    <w:rsid w:val="00421055"/>
    <w:rsid w:val="00421E2B"/>
    <w:rsid w:val="00423077"/>
    <w:rsid w:val="00425C76"/>
    <w:rsid w:val="00431780"/>
    <w:rsid w:val="00437965"/>
    <w:rsid w:val="004448DF"/>
    <w:rsid w:val="004449B8"/>
    <w:rsid w:val="00445C51"/>
    <w:rsid w:val="00445D1A"/>
    <w:rsid w:val="00456A5F"/>
    <w:rsid w:val="00457098"/>
    <w:rsid w:val="00460BC6"/>
    <w:rsid w:val="00467385"/>
    <w:rsid w:val="00487211"/>
    <w:rsid w:val="00491F67"/>
    <w:rsid w:val="00493922"/>
    <w:rsid w:val="00494C93"/>
    <w:rsid w:val="00497ED3"/>
    <w:rsid w:val="004B34E4"/>
    <w:rsid w:val="004B70A6"/>
    <w:rsid w:val="004C00D1"/>
    <w:rsid w:val="004C7B1D"/>
    <w:rsid w:val="004C7B3F"/>
    <w:rsid w:val="004D2D0C"/>
    <w:rsid w:val="004D3E7B"/>
    <w:rsid w:val="004D6EED"/>
    <w:rsid w:val="004E0A8B"/>
    <w:rsid w:val="004E28EE"/>
    <w:rsid w:val="00503CEC"/>
    <w:rsid w:val="005040EC"/>
    <w:rsid w:val="00512235"/>
    <w:rsid w:val="00521744"/>
    <w:rsid w:val="0052594F"/>
    <w:rsid w:val="0052732E"/>
    <w:rsid w:val="00530EEE"/>
    <w:rsid w:val="00531962"/>
    <w:rsid w:val="00535639"/>
    <w:rsid w:val="00544693"/>
    <w:rsid w:val="005500ED"/>
    <w:rsid w:val="005547C0"/>
    <w:rsid w:val="00561F55"/>
    <w:rsid w:val="005711EE"/>
    <w:rsid w:val="0058374C"/>
    <w:rsid w:val="00590126"/>
    <w:rsid w:val="005B1EBD"/>
    <w:rsid w:val="005B4D6C"/>
    <w:rsid w:val="005C14A7"/>
    <w:rsid w:val="005D3A14"/>
    <w:rsid w:val="005E2816"/>
    <w:rsid w:val="005E2D25"/>
    <w:rsid w:val="006052FD"/>
    <w:rsid w:val="006150C8"/>
    <w:rsid w:val="00616CDF"/>
    <w:rsid w:val="0063024D"/>
    <w:rsid w:val="0064246D"/>
    <w:rsid w:val="00642873"/>
    <w:rsid w:val="00645090"/>
    <w:rsid w:val="00674C97"/>
    <w:rsid w:val="00677DF2"/>
    <w:rsid w:val="0068068B"/>
    <w:rsid w:val="006832DD"/>
    <w:rsid w:val="00687007"/>
    <w:rsid w:val="00690546"/>
    <w:rsid w:val="006972EE"/>
    <w:rsid w:val="006979F8"/>
    <w:rsid w:val="006C1170"/>
    <w:rsid w:val="006C7167"/>
    <w:rsid w:val="006E3D3D"/>
    <w:rsid w:val="006F55D4"/>
    <w:rsid w:val="006F568D"/>
    <w:rsid w:val="006F5794"/>
    <w:rsid w:val="006F7595"/>
    <w:rsid w:val="007070D4"/>
    <w:rsid w:val="007071D3"/>
    <w:rsid w:val="007207AB"/>
    <w:rsid w:val="00730AFF"/>
    <w:rsid w:val="007312E0"/>
    <w:rsid w:val="00733E4D"/>
    <w:rsid w:val="0075343B"/>
    <w:rsid w:val="00754169"/>
    <w:rsid w:val="007541B6"/>
    <w:rsid w:val="00754309"/>
    <w:rsid w:val="007670CB"/>
    <w:rsid w:val="0078431A"/>
    <w:rsid w:val="007945E9"/>
    <w:rsid w:val="00794DCE"/>
    <w:rsid w:val="007A1406"/>
    <w:rsid w:val="007C0520"/>
    <w:rsid w:val="007C29EE"/>
    <w:rsid w:val="007C7FC6"/>
    <w:rsid w:val="007D0A8B"/>
    <w:rsid w:val="007D4F91"/>
    <w:rsid w:val="007D7E8A"/>
    <w:rsid w:val="007F5C60"/>
    <w:rsid w:val="007F6270"/>
    <w:rsid w:val="00805233"/>
    <w:rsid w:val="00807216"/>
    <w:rsid w:val="00815E73"/>
    <w:rsid w:val="008365DA"/>
    <w:rsid w:val="0085360D"/>
    <w:rsid w:val="008571B8"/>
    <w:rsid w:val="008628ED"/>
    <w:rsid w:val="00863C1A"/>
    <w:rsid w:val="008749CF"/>
    <w:rsid w:val="00874E4A"/>
    <w:rsid w:val="0088420C"/>
    <w:rsid w:val="00887F99"/>
    <w:rsid w:val="00896E0F"/>
    <w:rsid w:val="008C09DE"/>
    <w:rsid w:val="008C0B74"/>
    <w:rsid w:val="008C1B7A"/>
    <w:rsid w:val="008C7FFD"/>
    <w:rsid w:val="008D1468"/>
    <w:rsid w:val="008E2770"/>
    <w:rsid w:val="008F1A5F"/>
    <w:rsid w:val="008F33B1"/>
    <w:rsid w:val="00901549"/>
    <w:rsid w:val="0090495E"/>
    <w:rsid w:val="00907400"/>
    <w:rsid w:val="009079FF"/>
    <w:rsid w:val="00913510"/>
    <w:rsid w:val="00915F52"/>
    <w:rsid w:val="009177DC"/>
    <w:rsid w:val="00930613"/>
    <w:rsid w:val="00943405"/>
    <w:rsid w:val="0095146F"/>
    <w:rsid w:val="009544C2"/>
    <w:rsid w:val="0096133D"/>
    <w:rsid w:val="00962A42"/>
    <w:rsid w:val="00976E36"/>
    <w:rsid w:val="00987D35"/>
    <w:rsid w:val="00991664"/>
    <w:rsid w:val="009A461C"/>
    <w:rsid w:val="009B00F0"/>
    <w:rsid w:val="009B2DCF"/>
    <w:rsid w:val="009B6C76"/>
    <w:rsid w:val="009C55E4"/>
    <w:rsid w:val="009D455E"/>
    <w:rsid w:val="009D4A9B"/>
    <w:rsid w:val="009E24EE"/>
    <w:rsid w:val="009E36C6"/>
    <w:rsid w:val="009E4BBE"/>
    <w:rsid w:val="009E6996"/>
    <w:rsid w:val="009E7562"/>
    <w:rsid w:val="009F0C9B"/>
    <w:rsid w:val="009F677F"/>
    <w:rsid w:val="00A062AF"/>
    <w:rsid w:val="00A145F5"/>
    <w:rsid w:val="00A155FD"/>
    <w:rsid w:val="00A16F0A"/>
    <w:rsid w:val="00A2441F"/>
    <w:rsid w:val="00A354E0"/>
    <w:rsid w:val="00A50BB7"/>
    <w:rsid w:val="00A53F26"/>
    <w:rsid w:val="00A54C07"/>
    <w:rsid w:val="00A76102"/>
    <w:rsid w:val="00A7639D"/>
    <w:rsid w:val="00A86DC7"/>
    <w:rsid w:val="00A9633F"/>
    <w:rsid w:val="00AA5EC7"/>
    <w:rsid w:val="00AA6971"/>
    <w:rsid w:val="00AB1FDF"/>
    <w:rsid w:val="00AB4698"/>
    <w:rsid w:val="00AE450C"/>
    <w:rsid w:val="00AF26E9"/>
    <w:rsid w:val="00B04A21"/>
    <w:rsid w:val="00B120A3"/>
    <w:rsid w:val="00B1485F"/>
    <w:rsid w:val="00B14D51"/>
    <w:rsid w:val="00B16508"/>
    <w:rsid w:val="00B3106D"/>
    <w:rsid w:val="00B3461C"/>
    <w:rsid w:val="00B50B90"/>
    <w:rsid w:val="00B60ED3"/>
    <w:rsid w:val="00B62D32"/>
    <w:rsid w:val="00B715E1"/>
    <w:rsid w:val="00B74A27"/>
    <w:rsid w:val="00B77AB8"/>
    <w:rsid w:val="00B81148"/>
    <w:rsid w:val="00B877D2"/>
    <w:rsid w:val="00B9250A"/>
    <w:rsid w:val="00BA01A9"/>
    <w:rsid w:val="00BA5F13"/>
    <w:rsid w:val="00BA7D5E"/>
    <w:rsid w:val="00BC50B3"/>
    <w:rsid w:val="00BC54FC"/>
    <w:rsid w:val="00BD0D04"/>
    <w:rsid w:val="00BD594D"/>
    <w:rsid w:val="00BD7EF0"/>
    <w:rsid w:val="00BE1DDA"/>
    <w:rsid w:val="00BF26C0"/>
    <w:rsid w:val="00BF78FB"/>
    <w:rsid w:val="00C040AC"/>
    <w:rsid w:val="00C122F0"/>
    <w:rsid w:val="00C30927"/>
    <w:rsid w:val="00C30A73"/>
    <w:rsid w:val="00C36CB4"/>
    <w:rsid w:val="00C41011"/>
    <w:rsid w:val="00C42851"/>
    <w:rsid w:val="00C442FF"/>
    <w:rsid w:val="00C66BE7"/>
    <w:rsid w:val="00C73201"/>
    <w:rsid w:val="00C8332E"/>
    <w:rsid w:val="00C8612A"/>
    <w:rsid w:val="00C87B16"/>
    <w:rsid w:val="00C97199"/>
    <w:rsid w:val="00CA09A8"/>
    <w:rsid w:val="00CA30BB"/>
    <w:rsid w:val="00CB301A"/>
    <w:rsid w:val="00CB5AB5"/>
    <w:rsid w:val="00CB6550"/>
    <w:rsid w:val="00CB6CC8"/>
    <w:rsid w:val="00CB70D5"/>
    <w:rsid w:val="00CC190A"/>
    <w:rsid w:val="00CC3895"/>
    <w:rsid w:val="00CD16CC"/>
    <w:rsid w:val="00CE06BA"/>
    <w:rsid w:val="00CE2272"/>
    <w:rsid w:val="00D039A4"/>
    <w:rsid w:val="00D051A5"/>
    <w:rsid w:val="00D20903"/>
    <w:rsid w:val="00D24589"/>
    <w:rsid w:val="00D30711"/>
    <w:rsid w:val="00D32544"/>
    <w:rsid w:val="00D36995"/>
    <w:rsid w:val="00D36DEA"/>
    <w:rsid w:val="00D40F8A"/>
    <w:rsid w:val="00D464A6"/>
    <w:rsid w:val="00D47DB4"/>
    <w:rsid w:val="00D57929"/>
    <w:rsid w:val="00D70C6A"/>
    <w:rsid w:val="00D7773E"/>
    <w:rsid w:val="00D824E5"/>
    <w:rsid w:val="00D9272E"/>
    <w:rsid w:val="00DA1DD0"/>
    <w:rsid w:val="00DA1DE5"/>
    <w:rsid w:val="00DA4DDD"/>
    <w:rsid w:val="00DA6A8C"/>
    <w:rsid w:val="00DA772F"/>
    <w:rsid w:val="00DB4B55"/>
    <w:rsid w:val="00DC4C19"/>
    <w:rsid w:val="00DC7A03"/>
    <w:rsid w:val="00DD1830"/>
    <w:rsid w:val="00DD272C"/>
    <w:rsid w:val="00DE2F68"/>
    <w:rsid w:val="00DE3765"/>
    <w:rsid w:val="00DE587C"/>
    <w:rsid w:val="00DF50F9"/>
    <w:rsid w:val="00E0417F"/>
    <w:rsid w:val="00E1790D"/>
    <w:rsid w:val="00E427E6"/>
    <w:rsid w:val="00E44290"/>
    <w:rsid w:val="00E478A3"/>
    <w:rsid w:val="00E51E2F"/>
    <w:rsid w:val="00E6239D"/>
    <w:rsid w:val="00E72318"/>
    <w:rsid w:val="00E7290C"/>
    <w:rsid w:val="00E821BB"/>
    <w:rsid w:val="00E87C62"/>
    <w:rsid w:val="00E96264"/>
    <w:rsid w:val="00EA1C6B"/>
    <w:rsid w:val="00EA2D13"/>
    <w:rsid w:val="00EA527D"/>
    <w:rsid w:val="00EA6074"/>
    <w:rsid w:val="00EB3A5B"/>
    <w:rsid w:val="00EC74CC"/>
    <w:rsid w:val="00EE7E33"/>
    <w:rsid w:val="00EF02F1"/>
    <w:rsid w:val="00F0466E"/>
    <w:rsid w:val="00F04C3E"/>
    <w:rsid w:val="00F249E9"/>
    <w:rsid w:val="00F263D0"/>
    <w:rsid w:val="00F34C43"/>
    <w:rsid w:val="00F42296"/>
    <w:rsid w:val="00F54794"/>
    <w:rsid w:val="00F54DB3"/>
    <w:rsid w:val="00F736CD"/>
    <w:rsid w:val="00F904B9"/>
    <w:rsid w:val="00F9226C"/>
    <w:rsid w:val="00FA153A"/>
    <w:rsid w:val="00FA3275"/>
    <w:rsid w:val="00FA4DDA"/>
    <w:rsid w:val="00FA7B14"/>
    <w:rsid w:val="00FB16D2"/>
    <w:rsid w:val="00FB2399"/>
    <w:rsid w:val="00FB31B0"/>
    <w:rsid w:val="00FB71C2"/>
    <w:rsid w:val="00FD2F07"/>
    <w:rsid w:val="00FD67C1"/>
    <w:rsid w:val="00FE07E0"/>
    <w:rsid w:val="00FE1473"/>
    <w:rsid w:val="00FF05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9CC7A88"/>
  <w15:chartTrackingRefBased/>
  <w15:docId w15:val="{A39DA64F-303F-454E-A9E1-705B3A32DC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9D455E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calibri10">
    <w:name w:val="calibri10"/>
    <w:basedOn w:val="Normalny"/>
    <w:link w:val="calibri10Znak"/>
    <w:qFormat/>
    <w:rsid w:val="00A76102"/>
    <w:pPr>
      <w:tabs>
        <w:tab w:val="left" w:pos="709"/>
      </w:tabs>
      <w:spacing w:after="0" w:line="240" w:lineRule="auto"/>
      <w:jc w:val="both"/>
    </w:pPr>
    <w:rPr>
      <w:rFonts w:eastAsia="Calibri" w:cs="Arial"/>
      <w:sz w:val="20"/>
      <w:szCs w:val="20"/>
      <w:lang w:eastAsia="ar-SA"/>
    </w:rPr>
  </w:style>
  <w:style w:type="character" w:customStyle="1" w:styleId="calibri10Znak">
    <w:name w:val="calibri10 Znak"/>
    <w:basedOn w:val="Domylnaczcionkaakapitu"/>
    <w:link w:val="calibri10"/>
    <w:rsid w:val="00A76102"/>
    <w:rPr>
      <w:rFonts w:eastAsia="Calibri" w:cs="Arial"/>
      <w:sz w:val="20"/>
      <w:szCs w:val="20"/>
      <w:lang w:eastAsia="ar-SA"/>
    </w:rPr>
  </w:style>
  <w:style w:type="paragraph" w:customStyle="1" w:styleId="calib10zrodlo">
    <w:name w:val="calib10zrodlo"/>
    <w:basedOn w:val="calibri10"/>
    <w:link w:val="calib10zrodloZnak"/>
    <w:qFormat/>
    <w:rsid w:val="00A76102"/>
    <w:pPr>
      <w:spacing w:before="120"/>
      <w:ind w:firstLine="227"/>
    </w:pPr>
    <w:rPr>
      <w:sz w:val="18"/>
      <w:szCs w:val="18"/>
    </w:rPr>
  </w:style>
  <w:style w:type="character" w:customStyle="1" w:styleId="calib10zrodloZnak">
    <w:name w:val="calib10zrodlo Znak"/>
    <w:basedOn w:val="calibri10Znak"/>
    <w:link w:val="calib10zrodlo"/>
    <w:rsid w:val="00A76102"/>
    <w:rPr>
      <w:rFonts w:eastAsia="Calibri" w:cs="Arial"/>
      <w:sz w:val="18"/>
      <w:szCs w:val="18"/>
      <w:lang w:eastAsia="ar-SA"/>
    </w:rPr>
  </w:style>
  <w:style w:type="paragraph" w:customStyle="1" w:styleId="calib10dzial">
    <w:name w:val="calib10dzial"/>
    <w:basedOn w:val="calibri10"/>
    <w:link w:val="calib10dzialZnak"/>
    <w:qFormat/>
    <w:rsid w:val="00A76102"/>
    <w:rPr>
      <w:b/>
      <w:color w:val="7B7B7B" w:themeColor="accent3" w:themeShade="BF"/>
      <w:sz w:val="24"/>
    </w:rPr>
  </w:style>
  <w:style w:type="character" w:customStyle="1" w:styleId="calib10dzialZnak">
    <w:name w:val="calib10dzial Znak"/>
    <w:basedOn w:val="Domylnaczcionkaakapitu"/>
    <w:link w:val="calib10dzial"/>
    <w:rsid w:val="00A76102"/>
    <w:rPr>
      <w:rFonts w:eastAsia="Calibri" w:cs="Arial"/>
      <w:b/>
      <w:color w:val="7B7B7B" w:themeColor="accent3" w:themeShade="BF"/>
      <w:sz w:val="24"/>
      <w:szCs w:val="20"/>
      <w:lang w:eastAsia="ar-SA"/>
    </w:rPr>
  </w:style>
  <w:style w:type="paragraph" w:customStyle="1" w:styleId="calib10rozdzial">
    <w:name w:val="calib10rozdzial"/>
    <w:basedOn w:val="calibri10"/>
    <w:link w:val="calib10rozdzialZnak"/>
    <w:qFormat/>
    <w:rsid w:val="00A76102"/>
    <w:rPr>
      <w:b/>
      <w:color w:val="525252" w:themeColor="accent3" w:themeShade="80"/>
      <w:sz w:val="28"/>
      <w:szCs w:val="28"/>
    </w:rPr>
  </w:style>
  <w:style w:type="character" w:customStyle="1" w:styleId="calib10rozdzialZnak">
    <w:name w:val="calib10rozdzial Znak"/>
    <w:basedOn w:val="Domylnaczcionkaakapitu"/>
    <w:link w:val="calib10rozdzial"/>
    <w:rsid w:val="00A76102"/>
    <w:rPr>
      <w:rFonts w:eastAsia="Calibri" w:cs="Arial"/>
      <w:b/>
      <w:color w:val="525252" w:themeColor="accent3" w:themeShade="80"/>
      <w:sz w:val="28"/>
      <w:szCs w:val="28"/>
      <w:lang w:eastAsia="ar-SA"/>
    </w:rPr>
  </w:style>
  <w:style w:type="paragraph" w:styleId="Nagwek">
    <w:name w:val="header"/>
    <w:basedOn w:val="Normalny"/>
    <w:link w:val="NagwekZnak"/>
    <w:uiPriority w:val="99"/>
    <w:unhideWhenUsed/>
    <w:rsid w:val="00962A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62A42"/>
  </w:style>
  <w:style w:type="paragraph" w:styleId="Stopka">
    <w:name w:val="footer"/>
    <w:basedOn w:val="Normalny"/>
    <w:link w:val="StopkaZnak"/>
    <w:uiPriority w:val="99"/>
    <w:unhideWhenUsed/>
    <w:rsid w:val="00962A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62A42"/>
  </w:style>
  <w:style w:type="paragraph" w:styleId="Tekstdymka">
    <w:name w:val="Balloon Text"/>
    <w:basedOn w:val="Normalny"/>
    <w:link w:val="TekstdymkaZnak"/>
    <w:uiPriority w:val="99"/>
    <w:semiHidden/>
    <w:unhideWhenUsed/>
    <w:rsid w:val="004449B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449B8"/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39"/>
    <w:rsid w:val="006428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link w:val="AkapitzlistZnak"/>
    <w:uiPriority w:val="34"/>
    <w:qFormat/>
    <w:rsid w:val="00F34C43"/>
    <w:pPr>
      <w:ind w:left="720"/>
      <w:contextualSpacing/>
    </w:pPr>
  </w:style>
  <w:style w:type="character" w:customStyle="1" w:styleId="AkapitzlistZnak">
    <w:name w:val="Akapit z listą Znak"/>
    <w:link w:val="Akapitzlist"/>
    <w:uiPriority w:val="34"/>
    <w:qFormat/>
    <w:locked/>
    <w:rsid w:val="00F34C43"/>
  </w:style>
  <w:style w:type="character" w:customStyle="1" w:styleId="czeinternetowe">
    <w:name w:val="Łącze internetowe"/>
    <w:basedOn w:val="Domylnaczcionkaakapitu"/>
    <w:uiPriority w:val="99"/>
    <w:unhideWhenUsed/>
    <w:rsid w:val="00F34C43"/>
    <w:rPr>
      <w:color w:val="0563C1" w:themeColor="hyperlink"/>
      <w:u w:val="single"/>
    </w:rPr>
  </w:style>
  <w:style w:type="character" w:customStyle="1" w:styleId="object">
    <w:name w:val="object"/>
    <w:qFormat/>
    <w:rsid w:val="00F34C43"/>
  </w:style>
  <w:style w:type="character" w:styleId="Hipercze">
    <w:name w:val="Hyperlink"/>
    <w:basedOn w:val="Domylnaczcionkaakapitu"/>
    <w:uiPriority w:val="99"/>
    <w:semiHidden/>
    <w:unhideWhenUsed/>
    <w:rsid w:val="00494C93"/>
    <w:rPr>
      <w:color w:val="0000FF"/>
      <w:u w:val="single"/>
    </w:rPr>
  </w:style>
  <w:style w:type="paragraph" w:styleId="Poprawka">
    <w:name w:val="Revision"/>
    <w:hidden/>
    <w:uiPriority w:val="99"/>
    <w:semiHidden/>
    <w:rsid w:val="00456A5F"/>
    <w:pPr>
      <w:spacing w:after="0" w:line="240" w:lineRule="auto"/>
    </w:pPr>
  </w:style>
  <w:style w:type="table" w:customStyle="1" w:styleId="Tabela-Siatka1">
    <w:name w:val="Tabela - Siatka1"/>
    <w:basedOn w:val="Standardowy"/>
    <w:next w:val="Tabela-Siatka"/>
    <w:uiPriority w:val="39"/>
    <w:rsid w:val="0095146F"/>
    <w:pPr>
      <w:spacing w:after="0" w:line="240" w:lineRule="auto"/>
    </w:pPr>
    <w:rPr>
      <w:rFonts w:ascii="Fira Sans" w:hAnsi="Fira Sans"/>
      <w:sz w:val="19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78014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522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284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33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06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w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eglowskae\Documents\Niestandardowe%20szablony%20pakietu%20Office\Szablon_podpis.dotx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Aktywny xmlns="24013cd9-d7a6-4e0b-bde9-b4174ed491f6">true</Aktywny>
    <TypSzablonu xmlns="bfb83fbf-e85b-411a-a034-d4df9abf0613">Podstawowy</TypSzablonu>
    <Opis xmlns="24013cd9-d7a6-4e0b-bde9-b4174ed491f6" xsi:nil="true"/>
    <Komorki xmlns="bfb83fbf-e85b-411a-a034-d4df9abf0613">GP-05,BST-OS,BST-OŁ,BST-OSL,BST-POB03,BST-POB02,BST-POB01,BST-POB,BST-RW,BST-ZCA-BST,BST-BHP,BST-RP,BST-PO,BST-WAD,BST-WE,BST-WK,BST-WBA,BST-WI,BST-WO,BST-DYR-BST,BST-WR,BST-OL,BST-OG</Komorki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222926D27CA7449852550B2426D845D" ma:contentTypeVersion="" ma:contentTypeDescription="Utwórz nowy dokument." ma:contentTypeScope="" ma:versionID="08f9bcc507ad955dc8e1cb564afa5a95">
  <xsd:schema xmlns:xsd="http://www.w3.org/2001/XMLSchema" xmlns:xs="http://www.w3.org/2001/XMLSchema" xmlns:p="http://schemas.microsoft.com/office/2006/metadata/properties" xmlns:ns2="24013cd9-d7a6-4e0b-bde9-b4174ed491f6" xmlns:ns3="bfb83fbf-e85b-411a-a034-d4df9abf0613" targetNamespace="http://schemas.microsoft.com/office/2006/metadata/properties" ma:root="true" ma:fieldsID="d6efc54ac2c71cd55496e54b16384a63" ns2:_="" ns3:_="">
    <xsd:import namespace="24013cd9-d7a6-4e0b-bde9-b4174ed491f6"/>
    <xsd:import namespace="bfb83fbf-e85b-411a-a034-d4df9abf0613"/>
    <xsd:element name="properties">
      <xsd:complexType>
        <xsd:sequence>
          <xsd:element name="documentManagement">
            <xsd:complexType>
              <xsd:all>
                <xsd:element ref="ns2:Aktywny" minOccurs="0"/>
                <xsd:element ref="ns2:Opis" minOccurs="0"/>
                <xsd:element ref="ns3:Komorki" minOccurs="0"/>
                <xsd:element ref="ns3:TypSzablonu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4013cd9-d7a6-4e0b-bde9-b4174ed491f6" elementFormDefault="qualified">
    <xsd:import namespace="http://schemas.microsoft.com/office/2006/documentManagement/types"/>
    <xsd:import namespace="http://schemas.microsoft.com/office/infopath/2007/PartnerControls"/>
    <xsd:element name="Aktywny" ma:index="8" nillable="true" ma:displayName="Aktywny" ma:default="1" ma:internalName="Aktywny">
      <xsd:simpleType>
        <xsd:restriction base="dms:Boolean"/>
      </xsd:simpleType>
    </xsd:element>
    <xsd:element name="Opis" ma:index="9" nillable="true" ma:displayName="Opis" ma:internalName="Opis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fb83fbf-e85b-411a-a034-d4df9abf0613" elementFormDefault="qualified">
    <xsd:import namespace="http://schemas.microsoft.com/office/2006/documentManagement/types"/>
    <xsd:import namespace="http://schemas.microsoft.com/office/infopath/2007/PartnerControls"/>
    <xsd:element name="Komorki" ma:index="10" nillable="true" ma:displayName="Komorki" ma:internalName="Komorki">
      <xsd:simpleType>
        <xsd:restriction base="dms:Note"/>
      </xsd:simpleType>
    </xsd:element>
    <xsd:element name="TypSzablonu" ma:index="11" nillable="true" ma:displayName="TypSzablonu" ma:internalName="TypSzablonu">
      <xsd:simpleType>
        <xsd:restriction base="dms:Text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0D28D62-469B-4881-88EA-902F75BCB18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AF18CA0-D0BB-493B-86AD-3BB37BDEB373}">
  <ds:schemaRefs>
    <ds:schemaRef ds:uri="http://schemas.microsoft.com/office/2006/metadata/properties"/>
    <ds:schemaRef ds:uri="http://schemas.microsoft.com/office/infopath/2007/PartnerControls"/>
    <ds:schemaRef ds:uri="24013cd9-d7a6-4e0b-bde9-b4174ed491f6"/>
    <ds:schemaRef ds:uri="bfb83fbf-e85b-411a-a034-d4df9abf0613"/>
  </ds:schemaRefs>
</ds:datastoreItem>
</file>

<file path=customXml/itemProps3.xml><?xml version="1.0" encoding="utf-8"?>
<ds:datastoreItem xmlns:ds="http://schemas.openxmlformats.org/officeDocument/2006/customXml" ds:itemID="{B72E7E97-D002-4CF1-A11E-3B35FA180F5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4013cd9-d7a6-4e0b-bde9-b4174ed491f6"/>
    <ds:schemaRef ds:uri="bfb83fbf-e85b-411a-a034-d4df9abf061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9404F5EF-087B-48B5-843D-A12A2CBD77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Szablon_podpis</Template>
  <TotalTime>143</TotalTime>
  <Pages>1</Pages>
  <Words>423</Words>
  <Characters>2542</Characters>
  <Application>Microsoft Office Word</Application>
  <DocSecurity>0</DocSecurity>
  <Lines>21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Pismo_US_Białystok</vt:lpstr>
    </vt:vector>
  </TitlesOfParts>
  <Company/>
  <LinksUpToDate>false</LinksUpToDate>
  <CharactersWithSpaces>2960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Pismo_US_Białystok</dc:title>
  <dc:subject/>
  <dc:creator>E.Weglowska@stat.gov.pl</dc:creator>
  <cp:keywords/>
  <dc:description/>
  <cp:lastModifiedBy>Skłodowska Małgorzata</cp:lastModifiedBy>
  <cp:revision>46</cp:revision>
  <cp:lastPrinted>2025-07-15T06:24:00Z</cp:lastPrinted>
  <dcterms:created xsi:type="dcterms:W3CDTF">2025-03-10T09:17:00Z</dcterms:created>
  <dcterms:modified xsi:type="dcterms:W3CDTF">2026-05-26T10:48:00Z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0x010100B222926D27CA7449852550B2426D845D</vt:lpwstr>
  </property>
  <property fmtid="{D5CDD505-2E9C-101B-9397-08002B2CF9AE}" pid="3" name="PodpisInfo">
    <vt:lpwstr> </vt:lpwstr>
  </property>
  <property fmtid="{D5CDD505-2E9C-101B-9397-08002B2CF9AE}" pid="4" name="adresNrDomu">
    <vt:lpwstr>ADRESAT NR</vt:lpwstr>
  </property>
  <property fmtid="{D5CDD505-2E9C-101B-9397-08002B2CF9AE}" pid="5" name="adresNrLokalu">
    <vt:lpwstr> </vt:lpwstr>
  </property>
</Properties>
</file>