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B3164B" w14:textId="4B29EDCD" w:rsidR="009E24EE" w:rsidRPr="009E24EE" w:rsidRDefault="009E24EE" w:rsidP="009E24E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4536"/>
          <w:tab w:val="left" w:pos="4956"/>
          <w:tab w:val="left" w:pos="5664"/>
          <w:tab w:val="left" w:pos="6372"/>
          <w:tab w:val="left" w:pos="7080"/>
          <w:tab w:val="left" w:pos="8010"/>
        </w:tabs>
        <w:spacing w:after="160" w:line="240" w:lineRule="auto"/>
        <w:rPr>
          <w:rFonts w:ascii="Fira Sans" w:hAnsi="Fira Sans" w:cs="Times New Roman"/>
          <w:i/>
          <w:sz w:val="20"/>
          <w:szCs w:val="20"/>
        </w:rPr>
      </w:pPr>
      <w:r w:rsidRPr="009E24EE">
        <w:rPr>
          <w:rFonts w:ascii="Fira Sans" w:hAnsi="Fira Sans" w:cs="Times New Roman"/>
          <w:i/>
          <w:sz w:val="20"/>
          <w:szCs w:val="20"/>
        </w:rPr>
        <w:t>Znak sprawy: BST-WAD.2215.</w:t>
      </w:r>
      <w:r w:rsidR="00140482">
        <w:rPr>
          <w:rFonts w:ascii="Fira Sans" w:hAnsi="Fira Sans" w:cs="Times New Roman"/>
          <w:i/>
          <w:sz w:val="20"/>
          <w:szCs w:val="20"/>
        </w:rPr>
        <w:t>1.2026</w:t>
      </w:r>
      <w:r w:rsidRPr="009E24EE">
        <w:rPr>
          <w:rFonts w:ascii="Fira Sans" w:hAnsi="Fira Sans" w:cs="Times New Roman"/>
          <w:i/>
          <w:sz w:val="20"/>
          <w:szCs w:val="20"/>
        </w:rPr>
        <w:tab/>
      </w:r>
      <w:r w:rsidRPr="009E24EE">
        <w:rPr>
          <w:rFonts w:ascii="Fira Sans" w:hAnsi="Fira Sans" w:cs="Times New Roman"/>
          <w:i/>
          <w:sz w:val="20"/>
          <w:szCs w:val="20"/>
        </w:rPr>
        <w:tab/>
      </w:r>
      <w:r w:rsidRPr="009E24EE">
        <w:rPr>
          <w:rFonts w:ascii="Fira Sans" w:hAnsi="Fira Sans" w:cs="Times New Roman"/>
          <w:i/>
          <w:sz w:val="20"/>
          <w:szCs w:val="20"/>
        </w:rPr>
        <w:tab/>
      </w:r>
      <w:r w:rsidRPr="009E24EE">
        <w:rPr>
          <w:rFonts w:ascii="Fira Sans" w:hAnsi="Fira Sans" w:cs="Times New Roman"/>
          <w:i/>
          <w:sz w:val="20"/>
          <w:szCs w:val="20"/>
        </w:rPr>
        <w:tab/>
      </w:r>
      <w:r w:rsidRPr="009E24EE">
        <w:rPr>
          <w:rFonts w:ascii="Fira Sans" w:hAnsi="Fira Sans" w:cs="Times New Roman"/>
          <w:i/>
          <w:sz w:val="20"/>
          <w:szCs w:val="20"/>
        </w:rPr>
        <w:tab/>
      </w:r>
      <w:r w:rsidRPr="009E24EE">
        <w:rPr>
          <w:rFonts w:ascii="Fira Sans" w:hAnsi="Fira Sans" w:cs="Times New Roman"/>
          <w:i/>
          <w:sz w:val="20"/>
          <w:szCs w:val="20"/>
        </w:rPr>
        <w:tab/>
      </w:r>
      <w:r w:rsidRPr="009E24EE">
        <w:rPr>
          <w:rFonts w:ascii="Fira Sans" w:hAnsi="Fira Sans" w:cs="Times New Roman"/>
          <w:i/>
          <w:sz w:val="20"/>
          <w:szCs w:val="20"/>
        </w:rPr>
        <w:tab/>
      </w:r>
      <w:r w:rsidRPr="009E24EE">
        <w:rPr>
          <w:rFonts w:ascii="Fira Sans" w:hAnsi="Fira Sans" w:cs="Times New Roman"/>
          <w:i/>
          <w:sz w:val="20"/>
          <w:szCs w:val="20"/>
        </w:rPr>
        <w:tab/>
        <w:t xml:space="preserve">                      </w:t>
      </w:r>
    </w:p>
    <w:p w14:paraId="05043D5F" w14:textId="264BA8A7" w:rsidR="009E24EE" w:rsidRPr="009E24EE" w:rsidRDefault="009E24EE" w:rsidP="00AE450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4536"/>
          <w:tab w:val="left" w:pos="4956"/>
          <w:tab w:val="left" w:pos="5664"/>
          <w:tab w:val="left" w:pos="6372"/>
          <w:tab w:val="left" w:pos="7080"/>
          <w:tab w:val="left" w:pos="8010"/>
        </w:tabs>
        <w:spacing w:after="160" w:line="240" w:lineRule="auto"/>
        <w:rPr>
          <w:rFonts w:ascii="Fira Sans" w:hAnsi="Fira Sans" w:cs="Times New Roman"/>
          <w:sz w:val="20"/>
          <w:szCs w:val="20"/>
        </w:rPr>
      </w:pPr>
      <w:r>
        <w:rPr>
          <w:rFonts w:ascii="Fira Sans" w:hAnsi="Fira Sans" w:cs="Times New Roman"/>
          <w:b/>
          <w:sz w:val="20"/>
          <w:szCs w:val="20"/>
        </w:rPr>
        <w:tab/>
      </w:r>
      <w:r>
        <w:rPr>
          <w:rFonts w:ascii="Fira Sans" w:hAnsi="Fira Sans" w:cs="Times New Roman"/>
          <w:b/>
          <w:sz w:val="20"/>
          <w:szCs w:val="20"/>
        </w:rPr>
        <w:tab/>
      </w:r>
      <w:r>
        <w:rPr>
          <w:rFonts w:ascii="Fira Sans" w:hAnsi="Fira Sans" w:cs="Times New Roman"/>
          <w:b/>
          <w:sz w:val="20"/>
          <w:szCs w:val="20"/>
        </w:rPr>
        <w:tab/>
      </w:r>
      <w:r>
        <w:rPr>
          <w:rFonts w:ascii="Fira Sans" w:hAnsi="Fira Sans" w:cs="Times New Roman"/>
          <w:b/>
          <w:sz w:val="20"/>
          <w:szCs w:val="20"/>
        </w:rPr>
        <w:tab/>
      </w:r>
      <w:r>
        <w:rPr>
          <w:rFonts w:ascii="Fira Sans" w:hAnsi="Fira Sans" w:cs="Times New Roman"/>
          <w:b/>
          <w:sz w:val="20"/>
          <w:szCs w:val="20"/>
        </w:rPr>
        <w:tab/>
      </w:r>
      <w:r>
        <w:rPr>
          <w:rFonts w:ascii="Fira Sans" w:hAnsi="Fira Sans" w:cs="Times New Roman"/>
          <w:b/>
          <w:sz w:val="20"/>
          <w:szCs w:val="20"/>
        </w:rPr>
        <w:tab/>
      </w:r>
      <w:r>
        <w:rPr>
          <w:rFonts w:ascii="Fira Sans" w:hAnsi="Fira Sans" w:cs="Times New Roman"/>
          <w:b/>
          <w:sz w:val="20"/>
          <w:szCs w:val="20"/>
        </w:rPr>
        <w:tab/>
      </w:r>
      <w:r>
        <w:rPr>
          <w:rFonts w:ascii="Fira Sans" w:hAnsi="Fira Sans" w:cs="Times New Roman"/>
          <w:b/>
          <w:sz w:val="20"/>
          <w:szCs w:val="20"/>
        </w:rPr>
        <w:tab/>
      </w:r>
      <w:r>
        <w:rPr>
          <w:rFonts w:ascii="Fira Sans" w:hAnsi="Fira Sans" w:cs="Times New Roman"/>
          <w:b/>
          <w:sz w:val="20"/>
          <w:szCs w:val="20"/>
        </w:rPr>
        <w:tab/>
      </w:r>
      <w:r>
        <w:rPr>
          <w:rFonts w:ascii="Fira Sans" w:hAnsi="Fira Sans" w:cs="Times New Roman"/>
          <w:b/>
          <w:sz w:val="20"/>
          <w:szCs w:val="20"/>
        </w:rPr>
        <w:tab/>
      </w:r>
      <w:r>
        <w:rPr>
          <w:rFonts w:ascii="Fira Sans" w:hAnsi="Fira Sans" w:cs="Times New Roman"/>
          <w:b/>
          <w:sz w:val="20"/>
          <w:szCs w:val="20"/>
        </w:rPr>
        <w:tab/>
      </w:r>
    </w:p>
    <w:p w14:paraId="24279C0E" w14:textId="77777777" w:rsidR="00A61AA7" w:rsidRPr="00A61AA7" w:rsidRDefault="00A61AA7" w:rsidP="00A61AA7">
      <w:pPr>
        <w:spacing w:after="160" w:line="259" w:lineRule="auto"/>
        <w:rPr>
          <w:rFonts w:ascii="Fira Sans" w:hAnsi="Fira Sans"/>
          <w:i/>
          <w:sz w:val="19"/>
        </w:rPr>
      </w:pPr>
      <w:r w:rsidRPr="00A61AA7">
        <w:rPr>
          <w:rFonts w:ascii="Fira Sans" w:hAnsi="Fira Sans"/>
          <w:sz w:val="19"/>
        </w:rPr>
        <w:tab/>
      </w:r>
      <w:r w:rsidRPr="00A61AA7">
        <w:rPr>
          <w:rFonts w:ascii="Fira Sans" w:hAnsi="Fira Sans"/>
          <w:sz w:val="19"/>
        </w:rPr>
        <w:tab/>
      </w:r>
      <w:r w:rsidRPr="00A61AA7">
        <w:rPr>
          <w:rFonts w:ascii="Fira Sans" w:hAnsi="Fira Sans"/>
          <w:sz w:val="19"/>
        </w:rPr>
        <w:tab/>
      </w:r>
      <w:r w:rsidRPr="00A61AA7">
        <w:rPr>
          <w:rFonts w:ascii="Fira Sans" w:hAnsi="Fira Sans"/>
          <w:sz w:val="19"/>
        </w:rPr>
        <w:tab/>
      </w:r>
      <w:r w:rsidRPr="00A61AA7">
        <w:rPr>
          <w:rFonts w:ascii="Fira Sans" w:hAnsi="Fira Sans"/>
          <w:sz w:val="19"/>
        </w:rPr>
        <w:tab/>
      </w:r>
      <w:r w:rsidRPr="00A61AA7">
        <w:rPr>
          <w:rFonts w:ascii="Fira Sans" w:hAnsi="Fira Sans"/>
          <w:sz w:val="19"/>
        </w:rPr>
        <w:tab/>
      </w:r>
      <w:r w:rsidRPr="00A61AA7">
        <w:rPr>
          <w:rFonts w:ascii="Fira Sans" w:hAnsi="Fira Sans"/>
          <w:sz w:val="19"/>
        </w:rPr>
        <w:tab/>
        <w:t xml:space="preserve"> </w:t>
      </w:r>
      <w:r w:rsidRPr="00A61AA7">
        <w:rPr>
          <w:rFonts w:ascii="Fira Sans" w:hAnsi="Fira Sans"/>
          <w:sz w:val="19"/>
        </w:rPr>
        <w:tab/>
      </w:r>
      <w:r w:rsidRPr="00A61AA7">
        <w:rPr>
          <w:rFonts w:ascii="Fira Sans" w:hAnsi="Fira Sans"/>
          <w:sz w:val="19"/>
        </w:rPr>
        <w:tab/>
      </w:r>
      <w:r w:rsidRPr="00A61AA7">
        <w:rPr>
          <w:rFonts w:ascii="Fira Sans" w:hAnsi="Fira Sans"/>
          <w:sz w:val="19"/>
        </w:rPr>
        <w:tab/>
      </w:r>
      <w:r w:rsidRPr="00A61AA7">
        <w:rPr>
          <w:rFonts w:ascii="Fira Sans" w:hAnsi="Fira Sans"/>
          <w:sz w:val="19"/>
        </w:rPr>
        <w:tab/>
      </w:r>
      <w:r w:rsidRPr="00A61AA7">
        <w:rPr>
          <w:rFonts w:ascii="Fira Sans" w:hAnsi="Fira Sans"/>
          <w:sz w:val="19"/>
        </w:rPr>
        <w:tab/>
      </w:r>
      <w:r w:rsidRPr="00A61AA7">
        <w:rPr>
          <w:rFonts w:ascii="Fira Sans" w:hAnsi="Fira Sans"/>
          <w:sz w:val="19"/>
        </w:rPr>
        <w:tab/>
      </w:r>
      <w:r w:rsidRPr="00A61AA7">
        <w:rPr>
          <w:rFonts w:ascii="Fira Sans" w:hAnsi="Fira Sans"/>
          <w:sz w:val="19"/>
        </w:rPr>
        <w:tab/>
      </w:r>
      <w:r w:rsidRPr="00A61AA7">
        <w:rPr>
          <w:rFonts w:ascii="Fira Sans" w:hAnsi="Fira Sans"/>
          <w:sz w:val="19"/>
        </w:rPr>
        <w:tab/>
      </w:r>
      <w:r w:rsidRPr="00A61AA7">
        <w:rPr>
          <w:rFonts w:ascii="Fira Sans" w:hAnsi="Fira Sans"/>
          <w:sz w:val="19"/>
        </w:rPr>
        <w:tab/>
        <w:t xml:space="preserve">                                                                           </w:t>
      </w:r>
      <w:r w:rsidRPr="00A61AA7">
        <w:rPr>
          <w:rFonts w:ascii="Fira Sans" w:hAnsi="Fira Sans"/>
          <w:i/>
          <w:sz w:val="19"/>
        </w:rPr>
        <w:t>Załącznik nr 6 do ogłoszenia</w:t>
      </w:r>
    </w:p>
    <w:p w14:paraId="1E9A976F" w14:textId="77777777" w:rsidR="00A61AA7" w:rsidRPr="00A61AA7" w:rsidRDefault="00A61AA7" w:rsidP="00A61AA7">
      <w:pPr>
        <w:spacing w:after="160" w:line="259" w:lineRule="auto"/>
        <w:rPr>
          <w:rFonts w:ascii="Fira Sans" w:hAnsi="Fira Sans"/>
          <w:sz w:val="19"/>
        </w:rPr>
      </w:pPr>
    </w:p>
    <w:p w14:paraId="2BB048B4" w14:textId="77777777" w:rsidR="00A61AA7" w:rsidRPr="00A61AA7" w:rsidRDefault="00A61AA7" w:rsidP="00A61AA7">
      <w:pPr>
        <w:spacing w:after="160" w:line="259" w:lineRule="auto"/>
        <w:jc w:val="center"/>
        <w:rPr>
          <w:rFonts w:ascii="Fira Sans" w:hAnsi="Fira Sans"/>
          <w:b/>
          <w:sz w:val="19"/>
        </w:rPr>
      </w:pPr>
      <w:r w:rsidRPr="00A61AA7">
        <w:rPr>
          <w:rFonts w:ascii="Fira Sans" w:hAnsi="Fira Sans"/>
          <w:b/>
          <w:sz w:val="19"/>
        </w:rPr>
        <w:t>UMOWA DAROWIZNY</w:t>
      </w:r>
    </w:p>
    <w:p w14:paraId="24E1F0E4" w14:textId="77777777" w:rsidR="00A61AA7" w:rsidRPr="00A61AA7" w:rsidRDefault="00A61AA7" w:rsidP="00A61AA7">
      <w:pPr>
        <w:spacing w:after="160" w:line="259" w:lineRule="auto"/>
        <w:jc w:val="center"/>
        <w:rPr>
          <w:rFonts w:ascii="Fira Sans" w:hAnsi="Fira Sans"/>
          <w:i/>
          <w:sz w:val="19"/>
        </w:rPr>
      </w:pPr>
      <w:r w:rsidRPr="00A61AA7">
        <w:rPr>
          <w:rFonts w:ascii="Fira Sans" w:hAnsi="Fira Sans"/>
          <w:i/>
          <w:sz w:val="19"/>
        </w:rPr>
        <w:t>(wzór)</w:t>
      </w:r>
    </w:p>
    <w:p w14:paraId="0AE329F5" w14:textId="77777777" w:rsidR="00A61AA7" w:rsidRPr="00A61AA7" w:rsidRDefault="00A61AA7" w:rsidP="00A61AA7">
      <w:pPr>
        <w:spacing w:after="160" w:line="259" w:lineRule="auto"/>
        <w:rPr>
          <w:rFonts w:ascii="Fira Sans" w:hAnsi="Fira Sans"/>
          <w:sz w:val="19"/>
        </w:rPr>
      </w:pPr>
    </w:p>
    <w:p w14:paraId="47CD4849" w14:textId="77777777" w:rsidR="00A61AA7" w:rsidRPr="00A61AA7" w:rsidRDefault="00A61AA7" w:rsidP="00A61AA7">
      <w:pPr>
        <w:spacing w:after="160" w:line="259" w:lineRule="auto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>Zawarta w dniu ………………………………. W Białymstoku pomiędzy:</w:t>
      </w:r>
    </w:p>
    <w:p w14:paraId="295AFFC6" w14:textId="77777777" w:rsidR="00A61AA7" w:rsidRPr="00A61AA7" w:rsidRDefault="00A61AA7" w:rsidP="00A61AA7">
      <w:pPr>
        <w:spacing w:after="160" w:line="259" w:lineRule="auto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 xml:space="preserve">Urzędem Statystycznym w Białymstoku, ul. Krakowska 13, 15-875 Białystok, REGON 000331547, </w:t>
      </w:r>
      <w:r w:rsidRPr="00A61AA7">
        <w:rPr>
          <w:rFonts w:ascii="Fira Sans" w:hAnsi="Fira Sans"/>
          <w:sz w:val="19"/>
        </w:rPr>
        <w:br/>
        <w:t>NIP 542-25-08-746, reprezentowanym przez:</w:t>
      </w:r>
    </w:p>
    <w:p w14:paraId="23130DF2" w14:textId="075AAAF8" w:rsidR="00A61AA7" w:rsidRPr="00A61AA7" w:rsidRDefault="00140482" w:rsidP="00A61AA7">
      <w:pPr>
        <w:spacing w:after="160" w:line="259" w:lineRule="auto"/>
        <w:rPr>
          <w:rFonts w:ascii="Fira Sans" w:hAnsi="Fira Sans"/>
          <w:sz w:val="19"/>
        </w:rPr>
      </w:pPr>
      <w:r>
        <w:rPr>
          <w:rFonts w:ascii="Fira Sans" w:hAnsi="Fira Sans"/>
          <w:sz w:val="19"/>
        </w:rPr>
        <w:t>Dorotę Wyszkowską</w:t>
      </w:r>
      <w:r w:rsidR="00A61AA7" w:rsidRPr="00A61AA7">
        <w:rPr>
          <w:rFonts w:ascii="Fira Sans" w:hAnsi="Fira Sans"/>
          <w:sz w:val="19"/>
        </w:rPr>
        <w:t xml:space="preserve">  -  </w:t>
      </w:r>
      <w:r>
        <w:rPr>
          <w:rFonts w:ascii="Fira Sans" w:hAnsi="Fira Sans"/>
          <w:sz w:val="19"/>
        </w:rPr>
        <w:t xml:space="preserve">p. o. </w:t>
      </w:r>
      <w:r w:rsidR="00A61AA7" w:rsidRPr="00A61AA7">
        <w:rPr>
          <w:rFonts w:ascii="Fira Sans" w:hAnsi="Fira Sans"/>
          <w:sz w:val="19"/>
        </w:rPr>
        <w:t>Dyrektora Urzędu</w:t>
      </w:r>
    </w:p>
    <w:p w14:paraId="2D0ACD8A" w14:textId="77777777" w:rsidR="00A61AA7" w:rsidRPr="00A61AA7" w:rsidRDefault="00A61AA7" w:rsidP="00A61AA7">
      <w:pPr>
        <w:spacing w:after="160" w:line="259" w:lineRule="auto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>Zwanym w dalszej części umowy „Darczyńcą”</w:t>
      </w:r>
    </w:p>
    <w:p w14:paraId="127BEBB2" w14:textId="77777777" w:rsidR="00A61AA7" w:rsidRPr="00A61AA7" w:rsidRDefault="00A61AA7" w:rsidP="00A61AA7">
      <w:pPr>
        <w:spacing w:after="160" w:line="259" w:lineRule="auto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>a</w:t>
      </w:r>
    </w:p>
    <w:p w14:paraId="370DC6DC" w14:textId="77777777" w:rsidR="00A61AA7" w:rsidRPr="00A61AA7" w:rsidRDefault="00A61AA7" w:rsidP="00A61AA7">
      <w:pPr>
        <w:spacing w:after="160" w:line="259" w:lineRule="auto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692AC6E" w14:textId="77777777" w:rsidR="00A61AA7" w:rsidRPr="00A61AA7" w:rsidRDefault="00A61AA7" w:rsidP="00A61AA7">
      <w:pPr>
        <w:spacing w:after="160" w:line="259" w:lineRule="auto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>zwanym w dalszej części umowy „Obdarowanym”</w:t>
      </w:r>
    </w:p>
    <w:p w14:paraId="63EDCEE0" w14:textId="77777777" w:rsidR="00A61AA7" w:rsidRPr="00A61AA7" w:rsidRDefault="00A61AA7" w:rsidP="00A61AA7">
      <w:pPr>
        <w:spacing w:after="160" w:line="259" w:lineRule="auto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>- zaś wspólnie zwanymi „Stronami”</w:t>
      </w:r>
    </w:p>
    <w:p w14:paraId="35265C30" w14:textId="77777777" w:rsidR="00A61AA7" w:rsidRPr="00A61AA7" w:rsidRDefault="00A61AA7" w:rsidP="00A61AA7">
      <w:pPr>
        <w:spacing w:after="160" w:line="259" w:lineRule="auto"/>
        <w:rPr>
          <w:rFonts w:ascii="Fira Sans" w:hAnsi="Fira Sans"/>
          <w:sz w:val="19"/>
        </w:rPr>
      </w:pPr>
    </w:p>
    <w:p w14:paraId="1BAB7E19" w14:textId="77777777" w:rsidR="00A61AA7" w:rsidRPr="00A61AA7" w:rsidRDefault="00A61AA7" w:rsidP="00A61AA7">
      <w:pPr>
        <w:spacing w:after="160" w:line="259" w:lineRule="auto"/>
        <w:jc w:val="center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>§ 1</w:t>
      </w:r>
    </w:p>
    <w:p w14:paraId="1D1144B3" w14:textId="1C77CAA4" w:rsidR="00A61AA7" w:rsidRDefault="00A61AA7" w:rsidP="00A61AA7">
      <w:pPr>
        <w:numPr>
          <w:ilvl w:val="0"/>
          <w:numId w:val="12"/>
        </w:numPr>
        <w:spacing w:after="160" w:line="259" w:lineRule="auto"/>
        <w:ind w:hanging="436"/>
        <w:contextualSpacing/>
        <w:jc w:val="both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 xml:space="preserve">Przedmiotem darowizny są składniki majątku </w:t>
      </w:r>
      <w:r w:rsidR="00375957">
        <w:rPr>
          <w:rFonts w:ascii="Fira Sans" w:hAnsi="Fira Sans"/>
          <w:sz w:val="19"/>
        </w:rPr>
        <w:t xml:space="preserve">ruchomego </w:t>
      </w:r>
      <w:r w:rsidRPr="00A61AA7">
        <w:rPr>
          <w:rFonts w:ascii="Fira Sans" w:hAnsi="Fira Sans"/>
          <w:sz w:val="19"/>
        </w:rPr>
        <w:t>wymienione we wniosku o dokonanie darowizny składników rzeczowych majątku ruchomego stanowiącego załącznik nr ………………. do niniejszej umowy.</w:t>
      </w:r>
    </w:p>
    <w:p w14:paraId="46B4AE69" w14:textId="77777777" w:rsidR="005F10D6" w:rsidRPr="00A61AA7" w:rsidRDefault="005F10D6" w:rsidP="005F10D6">
      <w:pPr>
        <w:spacing w:after="160" w:line="259" w:lineRule="auto"/>
        <w:ind w:left="720"/>
        <w:contextualSpacing/>
        <w:jc w:val="both"/>
        <w:rPr>
          <w:rFonts w:ascii="Fira Sans" w:hAnsi="Fira Sans"/>
          <w:sz w:val="19"/>
        </w:rPr>
      </w:pPr>
    </w:p>
    <w:p w14:paraId="3A8542AC" w14:textId="77777777" w:rsidR="00A61AA7" w:rsidRPr="00A61AA7" w:rsidRDefault="00A61AA7" w:rsidP="00A61AA7">
      <w:pPr>
        <w:spacing w:after="160" w:line="259" w:lineRule="auto"/>
        <w:jc w:val="center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>§ 2</w:t>
      </w:r>
    </w:p>
    <w:p w14:paraId="255B8A71" w14:textId="77777777" w:rsidR="00A61AA7" w:rsidRPr="00A61AA7" w:rsidRDefault="00A61AA7" w:rsidP="00A61AA7">
      <w:pPr>
        <w:numPr>
          <w:ilvl w:val="0"/>
          <w:numId w:val="10"/>
        </w:numPr>
        <w:spacing w:after="160" w:line="259" w:lineRule="auto"/>
        <w:contextualSpacing/>
        <w:jc w:val="both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>Darczyńca oświadcza, że:</w:t>
      </w:r>
    </w:p>
    <w:p w14:paraId="43DACF3E" w14:textId="77777777" w:rsidR="00A61AA7" w:rsidRPr="00A61AA7" w:rsidRDefault="00A61AA7" w:rsidP="00A61AA7">
      <w:pPr>
        <w:numPr>
          <w:ilvl w:val="0"/>
          <w:numId w:val="11"/>
        </w:numPr>
        <w:spacing w:after="160" w:line="259" w:lineRule="auto"/>
        <w:contextualSpacing/>
        <w:jc w:val="both"/>
        <w:rPr>
          <w:rFonts w:ascii="Fira Sans" w:eastAsiaTheme="minorEastAsia" w:hAnsi="Fira Sans"/>
          <w:sz w:val="19"/>
        </w:rPr>
      </w:pPr>
      <w:r w:rsidRPr="00A61AA7">
        <w:rPr>
          <w:rFonts w:ascii="Fira Sans" w:hAnsi="Fira Sans"/>
          <w:sz w:val="19"/>
        </w:rPr>
        <w:t xml:space="preserve">jest właścicielem przedmiotu darowizny, o którym mowa w </w:t>
      </w:r>
      <m:oMath>
        <m:r>
          <w:rPr>
            <w:rFonts w:ascii="Cambria Math" w:hAnsi="Cambria Math"/>
            <w:sz w:val="19"/>
          </w:rPr>
          <m:t>§</m:t>
        </m:r>
      </m:oMath>
      <w:r w:rsidRPr="00A61AA7">
        <w:rPr>
          <w:rFonts w:ascii="Fira Sans" w:eastAsiaTheme="minorEastAsia" w:hAnsi="Fira Sans"/>
          <w:sz w:val="19"/>
        </w:rPr>
        <w:t xml:space="preserve"> 1.</w:t>
      </w:r>
    </w:p>
    <w:p w14:paraId="3C4D4E39" w14:textId="77777777" w:rsidR="00A61AA7" w:rsidRPr="00A61AA7" w:rsidRDefault="00A61AA7" w:rsidP="00A61AA7">
      <w:pPr>
        <w:numPr>
          <w:ilvl w:val="0"/>
          <w:numId w:val="11"/>
        </w:numPr>
        <w:spacing w:after="160" w:line="259" w:lineRule="auto"/>
        <w:contextualSpacing/>
        <w:jc w:val="both"/>
        <w:rPr>
          <w:rFonts w:ascii="Fira Sans" w:hAnsi="Fira Sans"/>
          <w:sz w:val="19"/>
        </w:rPr>
      </w:pPr>
      <w:r w:rsidRPr="00A61AA7">
        <w:rPr>
          <w:rFonts w:ascii="Fira Sans" w:eastAsiaTheme="minorEastAsia" w:hAnsi="Fira Sans"/>
          <w:sz w:val="19"/>
        </w:rPr>
        <w:t>przedmiot darowizny jest wolny od praw osób trzecich, oraz że nie toczy się żadne postepowanie, którego byłby przedmiotem, a także, że żaden z przedmiotów darowizny nie stanowi przedmiotu zabezpieczenia.</w:t>
      </w:r>
    </w:p>
    <w:p w14:paraId="7CBEAC3B" w14:textId="77777777" w:rsidR="00A61AA7" w:rsidRPr="00A61AA7" w:rsidRDefault="00A61AA7" w:rsidP="00A61AA7">
      <w:pPr>
        <w:numPr>
          <w:ilvl w:val="0"/>
          <w:numId w:val="10"/>
        </w:numPr>
        <w:spacing w:after="160" w:line="259" w:lineRule="auto"/>
        <w:contextualSpacing/>
        <w:jc w:val="both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>Przekazane w darowiźnie składniki rzeczowe majątku ruchomego nie podlegają reklamacji. Obdarowany oświadcza, że jest mu znany stan techniczny poszczególnych składników i nie zgłasza do nich żadnych uwag.</w:t>
      </w:r>
    </w:p>
    <w:p w14:paraId="39E2573C" w14:textId="77777777" w:rsidR="00A61AA7" w:rsidRPr="00A61AA7" w:rsidRDefault="00A61AA7" w:rsidP="00A61AA7">
      <w:pPr>
        <w:numPr>
          <w:ilvl w:val="0"/>
          <w:numId w:val="10"/>
        </w:numPr>
        <w:spacing w:after="160" w:line="259" w:lineRule="auto"/>
        <w:contextualSpacing/>
        <w:jc w:val="both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>Odbiór przekazanych składników rzeczowych majątku ruchomego odbywa się siłami i środkami własnymi Obdarowanego.</w:t>
      </w:r>
    </w:p>
    <w:p w14:paraId="3B395FC1" w14:textId="77777777" w:rsidR="00A61AA7" w:rsidRPr="00A61AA7" w:rsidRDefault="00A61AA7" w:rsidP="00A61AA7">
      <w:pPr>
        <w:spacing w:after="160" w:line="259" w:lineRule="auto"/>
        <w:jc w:val="both"/>
        <w:rPr>
          <w:rFonts w:ascii="Fira Sans" w:hAnsi="Fira Sans"/>
          <w:sz w:val="19"/>
        </w:rPr>
      </w:pPr>
    </w:p>
    <w:p w14:paraId="231B497B" w14:textId="77777777" w:rsidR="00A61AA7" w:rsidRPr="00A61AA7" w:rsidRDefault="00A61AA7" w:rsidP="00A61AA7">
      <w:pPr>
        <w:spacing w:after="160" w:line="259" w:lineRule="auto"/>
        <w:jc w:val="center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lastRenderedPageBreak/>
        <w:t>§ 3</w:t>
      </w:r>
    </w:p>
    <w:p w14:paraId="68DEA968" w14:textId="77777777" w:rsidR="00A61AA7" w:rsidRPr="00A61AA7" w:rsidRDefault="00A61AA7" w:rsidP="00A61AA7">
      <w:pPr>
        <w:spacing w:after="160" w:line="259" w:lineRule="auto"/>
        <w:ind w:left="426"/>
        <w:jc w:val="both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>Obdarowany oświadcza, że jest jednym z podmiotów określonych w § 39 ust. 1 pkt 1 lub 2 rozporządzenia Rady Ministrów z dnia 21 października 2019 r. w sprawie szczegółowego sposobu gospodarowania składnikami rzeczowymi majątku ruchomego Skarbu Państwa (Dz. U. z 2023 r. poz., 2303 ze zm.), zwanego dalej „rozporządzeniem”.</w:t>
      </w:r>
    </w:p>
    <w:p w14:paraId="4115DDB0" w14:textId="77777777" w:rsidR="00A61AA7" w:rsidRPr="00A61AA7" w:rsidRDefault="00A61AA7" w:rsidP="00A61AA7">
      <w:pPr>
        <w:spacing w:after="160" w:line="259" w:lineRule="auto"/>
        <w:jc w:val="center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>§ 4</w:t>
      </w:r>
    </w:p>
    <w:p w14:paraId="7EE679C8" w14:textId="6D97EFF3" w:rsidR="00A61AA7" w:rsidRPr="00A61AA7" w:rsidRDefault="00A61AA7" w:rsidP="00A61AA7">
      <w:pPr>
        <w:numPr>
          <w:ilvl w:val="0"/>
          <w:numId w:val="13"/>
        </w:numPr>
        <w:spacing w:after="160" w:line="259" w:lineRule="auto"/>
        <w:contextualSpacing/>
        <w:jc w:val="both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>Darczyńca przekaże na rzecz Obdarowanego przedmiot darowizny, o którym mowa w § 1, na podstawie Protokołu zdawczo - odbiorczego, stosownie do § 39 ust 5 rozporządzenia, a Obdarowany zobowiązuje się do przyjęcia przedmiotu darowi</w:t>
      </w:r>
      <w:r w:rsidR="006E04BF">
        <w:rPr>
          <w:rFonts w:ascii="Fira Sans" w:hAnsi="Fira Sans"/>
          <w:sz w:val="19"/>
        </w:rPr>
        <w:t xml:space="preserve">zny i przeznaczenia go zgodnie </w:t>
      </w:r>
      <w:r w:rsidRPr="00A61AA7">
        <w:rPr>
          <w:rFonts w:ascii="Fira Sans" w:hAnsi="Fira Sans"/>
          <w:sz w:val="19"/>
        </w:rPr>
        <w:t>z działalnością statutową.</w:t>
      </w:r>
    </w:p>
    <w:p w14:paraId="6ADAED7B" w14:textId="77777777" w:rsidR="00A61AA7" w:rsidRPr="00A61AA7" w:rsidRDefault="00A61AA7" w:rsidP="00A61AA7">
      <w:pPr>
        <w:spacing w:after="160" w:line="259" w:lineRule="auto"/>
        <w:ind w:left="720"/>
        <w:contextualSpacing/>
        <w:jc w:val="both"/>
        <w:rPr>
          <w:rFonts w:ascii="Fira Sans" w:hAnsi="Fira Sans"/>
          <w:sz w:val="19"/>
        </w:rPr>
      </w:pPr>
    </w:p>
    <w:p w14:paraId="6BD58363" w14:textId="46F10E97" w:rsidR="00A61AA7" w:rsidRPr="00A61AA7" w:rsidRDefault="00A61AA7" w:rsidP="00A61AA7">
      <w:pPr>
        <w:numPr>
          <w:ilvl w:val="0"/>
          <w:numId w:val="13"/>
        </w:numPr>
        <w:spacing w:after="160" w:line="259" w:lineRule="auto"/>
        <w:contextualSpacing/>
        <w:jc w:val="both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 xml:space="preserve">Obdarowany zobowiązuje się do odbioru przedmiotu darowizny z </w:t>
      </w:r>
      <w:r w:rsidR="00B324DA">
        <w:rPr>
          <w:rFonts w:ascii="Fira Sans" w:hAnsi="Fira Sans"/>
          <w:sz w:val="19"/>
        </w:rPr>
        <w:t>Oddziału</w:t>
      </w:r>
      <w:r w:rsidRPr="00A61AA7">
        <w:rPr>
          <w:rFonts w:ascii="Fira Sans" w:hAnsi="Fira Sans"/>
          <w:sz w:val="19"/>
        </w:rPr>
        <w:t xml:space="preserve"> Darczyńcy </w:t>
      </w:r>
      <w:r w:rsidR="00B324DA">
        <w:rPr>
          <w:rFonts w:ascii="Fira Sans" w:hAnsi="Fira Sans"/>
          <w:sz w:val="19"/>
        </w:rPr>
        <w:t xml:space="preserve">(Łomża, ul. Nowa 2) </w:t>
      </w:r>
      <w:bookmarkStart w:id="0" w:name="_GoBack"/>
      <w:bookmarkEnd w:id="0"/>
      <w:r w:rsidRPr="00A61AA7">
        <w:rPr>
          <w:rFonts w:ascii="Fira Sans" w:hAnsi="Fira Sans"/>
          <w:sz w:val="19"/>
        </w:rPr>
        <w:t>w dniu podpisania przez Strony protokołu zdawczo – odbiorczego.</w:t>
      </w:r>
    </w:p>
    <w:p w14:paraId="791E68F8" w14:textId="77777777" w:rsidR="00A61AA7" w:rsidRPr="00A61AA7" w:rsidRDefault="00A61AA7" w:rsidP="00A61AA7">
      <w:pPr>
        <w:spacing w:after="160" w:line="259" w:lineRule="auto"/>
        <w:jc w:val="both"/>
        <w:rPr>
          <w:rFonts w:ascii="Fira Sans" w:hAnsi="Fira Sans"/>
          <w:sz w:val="19"/>
        </w:rPr>
      </w:pPr>
    </w:p>
    <w:p w14:paraId="1EADE39D" w14:textId="77777777" w:rsidR="00A61AA7" w:rsidRPr="00A61AA7" w:rsidRDefault="00A61AA7" w:rsidP="00A61AA7">
      <w:pPr>
        <w:spacing w:after="160" w:line="259" w:lineRule="auto"/>
        <w:jc w:val="center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>§ 5</w:t>
      </w:r>
    </w:p>
    <w:p w14:paraId="1001B8B5" w14:textId="77777777" w:rsidR="00A61AA7" w:rsidRPr="00A61AA7" w:rsidRDefault="00A61AA7" w:rsidP="00A61AA7">
      <w:pPr>
        <w:spacing w:after="160" w:line="259" w:lineRule="auto"/>
        <w:jc w:val="both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>Strony określają wartość przedmiotu darowizny na kwotę: …………………………………………………… (słownie: …………………………………………….)</w:t>
      </w:r>
    </w:p>
    <w:p w14:paraId="2D17B3D9" w14:textId="77777777" w:rsidR="00A61AA7" w:rsidRPr="00A61AA7" w:rsidRDefault="00A61AA7" w:rsidP="00A61AA7">
      <w:pPr>
        <w:spacing w:after="160" w:line="259" w:lineRule="auto"/>
        <w:jc w:val="center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>§ 6</w:t>
      </w:r>
    </w:p>
    <w:p w14:paraId="015B593D" w14:textId="3AA5C215" w:rsidR="00A61AA7" w:rsidRPr="00A61AA7" w:rsidRDefault="00A61AA7" w:rsidP="00A61AA7">
      <w:pPr>
        <w:spacing w:after="160" w:line="259" w:lineRule="auto"/>
        <w:jc w:val="both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 xml:space="preserve">Obdarowany zobowiązuje się do pokrycia wszystkich kosztów związanych z darowizną, w tym należnych podatków </w:t>
      </w:r>
      <w:r w:rsidR="00375957">
        <w:rPr>
          <w:rFonts w:ascii="Fira Sans" w:hAnsi="Fira Sans"/>
          <w:sz w:val="19"/>
        </w:rPr>
        <w:br/>
      </w:r>
      <w:r w:rsidRPr="00A61AA7">
        <w:rPr>
          <w:rFonts w:ascii="Fira Sans" w:hAnsi="Fira Sans"/>
          <w:sz w:val="19"/>
        </w:rPr>
        <w:t>i opłat publiczno-prawnych oraz kosztów odbioru przedmiotu darowizny.</w:t>
      </w:r>
    </w:p>
    <w:p w14:paraId="287B1EA0" w14:textId="77777777" w:rsidR="00A61AA7" w:rsidRPr="00A61AA7" w:rsidRDefault="00A61AA7" w:rsidP="00A61AA7">
      <w:pPr>
        <w:spacing w:after="160" w:line="259" w:lineRule="auto"/>
        <w:jc w:val="center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>§ 7</w:t>
      </w:r>
    </w:p>
    <w:p w14:paraId="1652B313" w14:textId="77777777" w:rsidR="00A61AA7" w:rsidRPr="00A61AA7" w:rsidRDefault="00A61AA7" w:rsidP="00A61AA7">
      <w:pPr>
        <w:numPr>
          <w:ilvl w:val="0"/>
          <w:numId w:val="14"/>
        </w:numPr>
        <w:spacing w:after="160" w:line="259" w:lineRule="auto"/>
        <w:contextualSpacing/>
        <w:jc w:val="both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>Do współpracy ze strony Darczyńcy wyznaczony zostaje:</w:t>
      </w:r>
    </w:p>
    <w:p w14:paraId="7DACA1CC" w14:textId="77777777" w:rsidR="00A61AA7" w:rsidRPr="00A61AA7" w:rsidRDefault="00A61AA7" w:rsidP="00A61AA7">
      <w:pPr>
        <w:spacing w:after="160" w:line="259" w:lineRule="auto"/>
        <w:ind w:left="720"/>
        <w:contextualSpacing/>
        <w:jc w:val="both"/>
        <w:rPr>
          <w:rFonts w:ascii="Fira Sans" w:hAnsi="Fira Sans"/>
          <w:sz w:val="19"/>
          <w:lang w:val="en-US"/>
        </w:rPr>
      </w:pPr>
      <w:r w:rsidRPr="00A61AA7">
        <w:rPr>
          <w:rFonts w:ascii="Fira Sans" w:hAnsi="Fira Sans"/>
          <w:sz w:val="19"/>
          <w:lang w:val="en-US"/>
        </w:rPr>
        <w:t>……………………………………………………………., tel. …………………, e-mail ……………………….……………………….</w:t>
      </w:r>
    </w:p>
    <w:p w14:paraId="62C81903" w14:textId="77777777" w:rsidR="00A61AA7" w:rsidRPr="00A61AA7" w:rsidRDefault="00A61AA7" w:rsidP="00A61AA7">
      <w:pPr>
        <w:spacing w:after="160" w:line="259" w:lineRule="auto"/>
        <w:ind w:left="720"/>
        <w:contextualSpacing/>
        <w:jc w:val="both"/>
        <w:rPr>
          <w:rFonts w:ascii="Fira Sans" w:hAnsi="Fira Sans"/>
          <w:sz w:val="19"/>
          <w:lang w:val="en-US"/>
        </w:rPr>
      </w:pPr>
      <w:r w:rsidRPr="00A61AA7">
        <w:rPr>
          <w:rFonts w:ascii="Fira Sans" w:hAnsi="Fira Sans"/>
          <w:sz w:val="19"/>
          <w:lang w:val="en-US"/>
        </w:rPr>
        <w:t>……………………………………………………………., tel. …………………, e-mail ……………………….………………………</w:t>
      </w:r>
    </w:p>
    <w:p w14:paraId="3174811A" w14:textId="77777777" w:rsidR="00A61AA7" w:rsidRPr="00A61AA7" w:rsidRDefault="00A61AA7" w:rsidP="00A61AA7">
      <w:pPr>
        <w:numPr>
          <w:ilvl w:val="0"/>
          <w:numId w:val="14"/>
        </w:numPr>
        <w:spacing w:after="160" w:line="259" w:lineRule="auto"/>
        <w:contextualSpacing/>
        <w:jc w:val="both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>Do współpracy ze strony Obdarowanego wyznaczony zostaje:</w:t>
      </w:r>
    </w:p>
    <w:p w14:paraId="5D898355" w14:textId="77777777" w:rsidR="00A61AA7" w:rsidRPr="00A61AA7" w:rsidRDefault="00A61AA7" w:rsidP="00A61AA7">
      <w:pPr>
        <w:spacing w:after="160" w:line="259" w:lineRule="auto"/>
        <w:ind w:left="720"/>
        <w:contextualSpacing/>
        <w:jc w:val="both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>……………………………………………………………., tel. …………………, e-mail ……………………….……………………….</w:t>
      </w:r>
    </w:p>
    <w:p w14:paraId="7F803941" w14:textId="77777777" w:rsidR="00A61AA7" w:rsidRPr="00A61AA7" w:rsidRDefault="00A61AA7" w:rsidP="00A61AA7">
      <w:pPr>
        <w:numPr>
          <w:ilvl w:val="0"/>
          <w:numId w:val="14"/>
        </w:numPr>
        <w:spacing w:after="160" w:line="259" w:lineRule="auto"/>
        <w:contextualSpacing/>
        <w:jc w:val="both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 xml:space="preserve">Zmiana osób wskazanych w ust. 1 i 2 następuje poprzez pisemne powiadomienie drugiej Strony </w:t>
      </w:r>
      <w:r w:rsidRPr="00A61AA7">
        <w:rPr>
          <w:rFonts w:ascii="Fira Sans" w:hAnsi="Fira Sans"/>
          <w:sz w:val="19"/>
        </w:rPr>
        <w:br/>
        <w:t>i nie stanowi zmiany treści umowy.</w:t>
      </w:r>
    </w:p>
    <w:p w14:paraId="75216999" w14:textId="77777777" w:rsidR="00A61AA7" w:rsidRPr="00A61AA7" w:rsidRDefault="00A61AA7" w:rsidP="00A61AA7">
      <w:pPr>
        <w:spacing w:after="160" w:line="259" w:lineRule="auto"/>
        <w:jc w:val="center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>§ 8</w:t>
      </w:r>
    </w:p>
    <w:p w14:paraId="1DDCFD82" w14:textId="77777777" w:rsidR="00A61AA7" w:rsidRPr="00A61AA7" w:rsidRDefault="00A61AA7" w:rsidP="00A61AA7">
      <w:pPr>
        <w:numPr>
          <w:ilvl w:val="0"/>
          <w:numId w:val="15"/>
        </w:numPr>
        <w:spacing w:after="160" w:line="259" w:lineRule="auto"/>
        <w:contextualSpacing/>
        <w:jc w:val="both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 xml:space="preserve">Zmiana niniejszej umowy wymaga formy pisemnej pod rygorem nieważności. </w:t>
      </w:r>
    </w:p>
    <w:p w14:paraId="41F61F7F" w14:textId="77777777" w:rsidR="00A61AA7" w:rsidRPr="00A61AA7" w:rsidRDefault="00A61AA7" w:rsidP="00A61AA7">
      <w:pPr>
        <w:numPr>
          <w:ilvl w:val="0"/>
          <w:numId w:val="15"/>
        </w:numPr>
        <w:spacing w:after="160" w:line="259" w:lineRule="auto"/>
        <w:contextualSpacing/>
        <w:jc w:val="both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>W sprawach nieuregulowanych niniejszą umową zastosowanie mają przepisy Kodeksu cywilnego.</w:t>
      </w:r>
    </w:p>
    <w:p w14:paraId="1A23189D" w14:textId="77777777" w:rsidR="00A61AA7" w:rsidRPr="00A61AA7" w:rsidRDefault="00A61AA7" w:rsidP="00A61AA7">
      <w:pPr>
        <w:numPr>
          <w:ilvl w:val="0"/>
          <w:numId w:val="15"/>
        </w:numPr>
        <w:spacing w:after="160" w:line="259" w:lineRule="auto"/>
        <w:contextualSpacing/>
        <w:jc w:val="both"/>
        <w:rPr>
          <w:rFonts w:ascii="Fira Sans" w:hAnsi="Fira Sans"/>
          <w:sz w:val="19"/>
        </w:rPr>
      </w:pPr>
      <w:r w:rsidRPr="00A61AA7">
        <w:rPr>
          <w:rFonts w:ascii="Fira Sans" w:hAnsi="Fira Sans"/>
          <w:sz w:val="19"/>
        </w:rPr>
        <w:t>Umowę sporządzono w trzech jednobrzmiących egzemplarzach, jeden dla Obdarowanego i dwa dla Darczyńcy.</w:t>
      </w:r>
    </w:p>
    <w:p w14:paraId="4F7411D5" w14:textId="77777777" w:rsidR="00A61AA7" w:rsidRPr="00A61AA7" w:rsidRDefault="00A61AA7" w:rsidP="00A61AA7">
      <w:pPr>
        <w:spacing w:after="160" w:line="259" w:lineRule="auto"/>
        <w:jc w:val="both"/>
        <w:rPr>
          <w:rFonts w:ascii="Fira Sans" w:hAnsi="Fira Sans"/>
          <w:sz w:val="19"/>
        </w:rPr>
      </w:pPr>
    </w:p>
    <w:p w14:paraId="5F9E9306" w14:textId="77777777" w:rsidR="00A61AA7" w:rsidRPr="00A61AA7" w:rsidRDefault="00A61AA7" w:rsidP="00A61AA7">
      <w:pPr>
        <w:spacing w:after="160" w:line="259" w:lineRule="auto"/>
        <w:jc w:val="both"/>
        <w:rPr>
          <w:rFonts w:ascii="Fira Sans" w:hAnsi="Fira Sans"/>
          <w:sz w:val="19"/>
        </w:rPr>
      </w:pPr>
    </w:p>
    <w:p w14:paraId="039323CA" w14:textId="05CC9047" w:rsidR="00A61AA7" w:rsidRPr="00745C20" w:rsidRDefault="00A61AA7" w:rsidP="00745C20">
      <w:pPr>
        <w:spacing w:after="160" w:line="259" w:lineRule="auto"/>
        <w:jc w:val="both"/>
        <w:rPr>
          <w:rFonts w:ascii="Fira Sans" w:hAnsi="Fira Sans"/>
          <w:b/>
          <w:i/>
        </w:rPr>
      </w:pPr>
      <w:r w:rsidRPr="00A61AA7">
        <w:rPr>
          <w:rFonts w:ascii="Fira Sans" w:hAnsi="Fira Sans"/>
          <w:b/>
          <w:i/>
          <w:sz w:val="20"/>
          <w:szCs w:val="20"/>
        </w:rPr>
        <w:t xml:space="preserve">        </w:t>
      </w:r>
      <w:r w:rsidRPr="00A61AA7">
        <w:rPr>
          <w:rFonts w:ascii="Fira Sans" w:hAnsi="Fira Sans"/>
          <w:b/>
          <w:i/>
        </w:rPr>
        <w:t xml:space="preserve">Darczyńca </w:t>
      </w:r>
      <w:r w:rsidRPr="00A61AA7">
        <w:rPr>
          <w:rFonts w:ascii="Fira Sans" w:hAnsi="Fira Sans"/>
          <w:b/>
          <w:i/>
        </w:rPr>
        <w:tab/>
      </w:r>
      <w:r w:rsidRPr="00A61AA7">
        <w:rPr>
          <w:rFonts w:ascii="Fira Sans" w:hAnsi="Fira Sans"/>
          <w:b/>
          <w:i/>
        </w:rPr>
        <w:tab/>
      </w:r>
      <w:r w:rsidRPr="00A61AA7">
        <w:rPr>
          <w:rFonts w:ascii="Fira Sans" w:hAnsi="Fira Sans"/>
          <w:b/>
          <w:i/>
        </w:rPr>
        <w:tab/>
      </w:r>
      <w:r w:rsidRPr="00A61AA7">
        <w:rPr>
          <w:rFonts w:ascii="Fira Sans" w:hAnsi="Fira Sans"/>
          <w:b/>
          <w:i/>
        </w:rPr>
        <w:tab/>
      </w:r>
      <w:r w:rsidRPr="00A61AA7">
        <w:rPr>
          <w:rFonts w:ascii="Fira Sans" w:hAnsi="Fira Sans"/>
          <w:b/>
          <w:i/>
        </w:rPr>
        <w:tab/>
      </w:r>
      <w:r w:rsidRPr="00A61AA7">
        <w:rPr>
          <w:rFonts w:ascii="Fira Sans" w:hAnsi="Fira Sans"/>
          <w:b/>
          <w:i/>
        </w:rPr>
        <w:tab/>
      </w:r>
      <w:r w:rsidRPr="00A61AA7">
        <w:rPr>
          <w:rFonts w:ascii="Fira Sans" w:hAnsi="Fira Sans"/>
          <w:b/>
          <w:i/>
        </w:rPr>
        <w:tab/>
      </w:r>
      <w:r w:rsidRPr="00A61AA7">
        <w:rPr>
          <w:rFonts w:ascii="Fira Sans" w:hAnsi="Fira Sans"/>
          <w:b/>
          <w:i/>
        </w:rPr>
        <w:tab/>
        <w:t xml:space="preserve">        Obdarowany</w:t>
      </w:r>
    </w:p>
    <w:p w14:paraId="3ED0BA33" w14:textId="77777777" w:rsidR="00A61AA7" w:rsidRDefault="00A61AA7" w:rsidP="00A61AA7">
      <w:pPr>
        <w:spacing w:after="160" w:line="259" w:lineRule="auto"/>
        <w:rPr>
          <w:rFonts w:ascii="Fira Sans" w:hAnsi="Fira Sans"/>
          <w:sz w:val="19"/>
        </w:rPr>
      </w:pPr>
    </w:p>
    <w:p w14:paraId="13C79E81" w14:textId="77777777" w:rsidR="00745C20" w:rsidRPr="00A61AA7" w:rsidRDefault="00745C20" w:rsidP="00A61AA7">
      <w:pPr>
        <w:spacing w:after="160" w:line="259" w:lineRule="auto"/>
        <w:rPr>
          <w:rFonts w:ascii="Fira Sans" w:hAnsi="Fira Sans"/>
          <w:sz w:val="19"/>
        </w:rPr>
      </w:pPr>
    </w:p>
    <w:p w14:paraId="68840ABF" w14:textId="77777777" w:rsidR="00A61AA7" w:rsidRPr="00A61AA7" w:rsidRDefault="00A61AA7" w:rsidP="00A61AA7">
      <w:pPr>
        <w:spacing w:after="160" w:line="259" w:lineRule="auto"/>
        <w:rPr>
          <w:rFonts w:ascii="Fira Sans" w:hAnsi="Fira Sans"/>
          <w:i/>
          <w:sz w:val="19"/>
        </w:rPr>
      </w:pPr>
      <w:r w:rsidRPr="00A61AA7">
        <w:rPr>
          <w:rFonts w:ascii="Fira Sans" w:hAnsi="Fira Sans"/>
          <w:i/>
          <w:sz w:val="19"/>
        </w:rPr>
        <w:t>Załącznik:</w:t>
      </w:r>
    </w:p>
    <w:p w14:paraId="10EE2E7F" w14:textId="78DD3157" w:rsidR="00487211" w:rsidRPr="006E04BF" w:rsidRDefault="00A61AA7" w:rsidP="006E04BF">
      <w:pPr>
        <w:spacing w:after="160" w:line="259" w:lineRule="auto"/>
        <w:rPr>
          <w:rFonts w:ascii="Fira Sans" w:hAnsi="Fira Sans"/>
          <w:i/>
          <w:sz w:val="19"/>
        </w:rPr>
      </w:pPr>
      <w:r w:rsidRPr="00A61AA7">
        <w:rPr>
          <w:rFonts w:ascii="Fira Sans" w:hAnsi="Fira Sans"/>
          <w:i/>
          <w:sz w:val="19"/>
        </w:rPr>
        <w:t>- wniosek o dokonanie darowizny składników rzeczowych majątku ruchomego.</w:t>
      </w:r>
    </w:p>
    <w:sectPr w:rsidR="00487211" w:rsidRPr="006E04BF" w:rsidSect="009F0C9B">
      <w:footerReference w:type="default" r:id="rId11"/>
      <w:headerReference w:type="first" r:id="rId12"/>
      <w:footerReference w:type="first" r:id="rId13"/>
      <w:pgSz w:w="11906" w:h="16838" w:code="9"/>
      <w:pgMar w:top="1418" w:right="1021" w:bottom="2268" w:left="992" w:header="2268" w:footer="143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F1C17A" w14:textId="77777777" w:rsidR="00466C59" w:rsidRDefault="00466C59" w:rsidP="00962A42">
      <w:pPr>
        <w:spacing w:after="0" w:line="240" w:lineRule="auto"/>
      </w:pPr>
      <w:r>
        <w:separator/>
      </w:r>
    </w:p>
  </w:endnote>
  <w:endnote w:type="continuationSeparator" w:id="0">
    <w:p w14:paraId="55ED39E6" w14:textId="77777777" w:rsidR="00466C59" w:rsidRDefault="00466C59" w:rsidP="00962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43571544"/>
      <w:docPartObj>
        <w:docPartGallery w:val="Page Numbers (Bottom of Page)"/>
        <w:docPartUnique/>
      </w:docPartObj>
    </w:sdtPr>
    <w:sdtEndPr>
      <w:rPr>
        <w:rFonts w:ascii="Fira Sans" w:hAnsi="Fira Sans"/>
        <w:sz w:val="19"/>
        <w:szCs w:val="19"/>
      </w:rPr>
    </w:sdtEndPr>
    <w:sdtContent>
      <w:p w14:paraId="3BED4E0F" w14:textId="77777777" w:rsidR="005500ED" w:rsidRPr="00DC7A03" w:rsidRDefault="005500ED" w:rsidP="005500ED">
        <w:pPr>
          <w:spacing w:before="100" w:beforeAutospacing="1" w:after="100" w:afterAutospacing="1"/>
          <w:rPr>
            <w:rFonts w:cs="Arial"/>
            <w:b/>
            <w:i/>
            <w:lang w:eastAsia="pl-PL"/>
          </w:rPr>
        </w:pPr>
        <w:r w:rsidRPr="00DC7A03">
          <w:rPr>
            <w:b/>
            <w:i/>
          </w:rPr>
          <w:fldChar w:fldCharType="begin"/>
        </w:r>
        <w:r w:rsidRPr="00DC7A03">
          <w:rPr>
            <w:b/>
            <w:i/>
          </w:rPr>
          <w:instrText xml:space="preserve"> DOCPROPERTY  PodpisInfo  \* MERGEFORMAT </w:instrText>
        </w:r>
        <w:r w:rsidRPr="00DC7A03">
          <w:rPr>
            <w:b/>
            <w:i/>
          </w:rPr>
          <w:fldChar w:fldCharType="separate"/>
        </w:r>
        <w:r w:rsidR="00375957" w:rsidRPr="00375957">
          <w:rPr>
            <w:rFonts w:cs="Arial"/>
            <w:b/>
            <w:i/>
            <w:lang w:eastAsia="pl-PL"/>
          </w:rPr>
          <w:t xml:space="preserve"> </w:t>
        </w:r>
        <w:r w:rsidRPr="00DC7A03">
          <w:rPr>
            <w:rFonts w:cs="Arial"/>
            <w:b/>
            <w:i/>
            <w:lang w:eastAsia="pl-PL"/>
          </w:rPr>
          <w:fldChar w:fldCharType="end"/>
        </w:r>
      </w:p>
      <w:p w14:paraId="3973265B" w14:textId="31F06803" w:rsidR="0058374C" w:rsidRPr="00FE07E0" w:rsidRDefault="00DD1830" w:rsidP="005500ED">
        <w:pPr>
          <w:spacing w:before="100" w:beforeAutospacing="1" w:after="100" w:afterAutospacing="1"/>
          <w:rPr>
            <w:rFonts w:cs="Arial"/>
            <w:lang w:eastAsia="pl-PL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692032" behindDoc="0" locked="0" layoutInCell="1" allowOverlap="1" wp14:anchorId="2283AF6F" wp14:editId="70EF8F3B">
              <wp:simplePos x="0" y="0"/>
              <wp:positionH relativeFrom="margin">
                <wp:align>left</wp:align>
              </wp:positionH>
              <wp:positionV relativeFrom="page">
                <wp:posOffset>9525000</wp:posOffset>
              </wp:positionV>
              <wp:extent cx="1885950" cy="651510"/>
              <wp:effectExtent l="0" t="0" r="0" b="0"/>
              <wp:wrapNone/>
              <wp:docPr id="3" name="Obraz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papier firmowy US Białystok PL_czr_bia.wmf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885950" cy="65151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  <w:p w14:paraId="39CC7A91" w14:textId="573F496B" w:rsidR="00962A42" w:rsidRPr="00962A42" w:rsidRDefault="00962A42" w:rsidP="00962A42">
        <w:pPr>
          <w:pStyle w:val="Stopka"/>
          <w:spacing w:line="240" w:lineRule="exact"/>
          <w:jc w:val="center"/>
          <w:rPr>
            <w:rFonts w:ascii="Fira Sans" w:hAnsi="Fira Sans"/>
            <w:sz w:val="19"/>
            <w:szCs w:val="19"/>
          </w:rPr>
        </w:pPr>
        <w:r w:rsidRPr="00962A42">
          <w:rPr>
            <w:rFonts w:ascii="Fira Sans" w:hAnsi="Fira Sans"/>
            <w:sz w:val="19"/>
            <w:szCs w:val="19"/>
          </w:rPr>
          <w:fldChar w:fldCharType="begin"/>
        </w:r>
        <w:r w:rsidRPr="00962A42">
          <w:rPr>
            <w:rFonts w:ascii="Fira Sans" w:hAnsi="Fira Sans"/>
            <w:sz w:val="19"/>
            <w:szCs w:val="19"/>
          </w:rPr>
          <w:instrText>PAGE   \* MERGEFORMAT</w:instrText>
        </w:r>
        <w:r w:rsidRPr="00962A42">
          <w:rPr>
            <w:rFonts w:ascii="Fira Sans" w:hAnsi="Fira Sans"/>
            <w:sz w:val="19"/>
            <w:szCs w:val="19"/>
          </w:rPr>
          <w:fldChar w:fldCharType="separate"/>
        </w:r>
        <w:r w:rsidR="00B324DA">
          <w:rPr>
            <w:rFonts w:ascii="Fira Sans" w:hAnsi="Fira Sans"/>
            <w:noProof/>
            <w:sz w:val="19"/>
            <w:szCs w:val="19"/>
          </w:rPr>
          <w:t>2</w:t>
        </w:r>
        <w:r w:rsidRPr="00962A42">
          <w:rPr>
            <w:rFonts w:ascii="Fira Sans" w:hAnsi="Fira Sans"/>
            <w:sz w:val="19"/>
            <w:szCs w:val="19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993295" w14:textId="6ED5AAAB" w:rsidR="003D6B24" w:rsidRPr="00DC7A03" w:rsidRDefault="00082663" w:rsidP="003D6B24">
    <w:pPr>
      <w:spacing w:before="100" w:beforeAutospacing="1" w:after="100" w:afterAutospacing="1"/>
      <w:rPr>
        <w:rFonts w:cs="Arial"/>
        <w:b/>
        <w:i/>
        <w:lang w:eastAsia="pl-PL"/>
      </w:rPr>
    </w:pPr>
    <w:r w:rsidRPr="00DC7A03">
      <w:rPr>
        <w:b/>
        <w:i/>
      </w:rPr>
      <w:fldChar w:fldCharType="begin"/>
    </w:r>
    <w:r w:rsidRPr="00DC7A03">
      <w:rPr>
        <w:b/>
        <w:i/>
      </w:rPr>
      <w:instrText xml:space="preserve"> DOCPROPERTY  PodpisInfo  \* MERGEFORMAT </w:instrText>
    </w:r>
    <w:r w:rsidRPr="00DC7A03">
      <w:rPr>
        <w:b/>
        <w:i/>
      </w:rPr>
      <w:fldChar w:fldCharType="separate"/>
    </w:r>
    <w:r w:rsidR="00375957" w:rsidRPr="00375957">
      <w:rPr>
        <w:rFonts w:cs="Arial"/>
        <w:b/>
        <w:i/>
        <w:lang w:eastAsia="pl-PL"/>
      </w:rPr>
      <w:t xml:space="preserve"> </w:t>
    </w:r>
    <w:r w:rsidRPr="00DC7A03">
      <w:rPr>
        <w:rFonts w:cs="Arial"/>
        <w:b/>
        <w:i/>
        <w:lang w:eastAsia="pl-PL"/>
      </w:rPr>
      <w:fldChar w:fldCharType="end"/>
    </w:r>
  </w:p>
  <w:p w14:paraId="39CC7A93" w14:textId="16015A89" w:rsidR="00000DFD" w:rsidRPr="0029629B" w:rsidRDefault="00805233" w:rsidP="0029629B">
    <w:pPr>
      <w:rPr>
        <w:b/>
        <w:i/>
      </w:rPr>
    </w:pPr>
    <w:r>
      <w:rPr>
        <w:noProof/>
        <w:lang w:eastAsia="pl-PL"/>
      </w:rPr>
      <w:drawing>
        <wp:anchor distT="0" distB="0" distL="114300" distR="114300" simplePos="0" relativeHeight="251689984" behindDoc="0" locked="0" layoutInCell="1" allowOverlap="1" wp14:anchorId="44F0BD80" wp14:editId="5B1AC3CF">
          <wp:simplePos x="0" y="0"/>
          <wp:positionH relativeFrom="margin">
            <wp:align>left</wp:align>
          </wp:positionH>
          <wp:positionV relativeFrom="page">
            <wp:posOffset>9533255</wp:posOffset>
          </wp:positionV>
          <wp:extent cx="1886400" cy="651600"/>
          <wp:effectExtent l="0" t="0" r="0" b="0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apier firmowy US Białystok PL_czr_bia.w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86400" cy="65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280348" w14:textId="77777777" w:rsidR="00466C59" w:rsidRDefault="00466C59" w:rsidP="00962A42">
      <w:pPr>
        <w:spacing w:after="0" w:line="240" w:lineRule="auto"/>
      </w:pPr>
      <w:r>
        <w:separator/>
      </w:r>
    </w:p>
  </w:footnote>
  <w:footnote w:type="continuationSeparator" w:id="0">
    <w:p w14:paraId="19FE55EA" w14:textId="77777777" w:rsidR="00466C59" w:rsidRDefault="00466C59" w:rsidP="00962A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CC7A92" w14:textId="744D8E1C" w:rsidR="00EA1C6B" w:rsidRDefault="00393B73" w:rsidP="00DE2F68">
    <w:pPr>
      <w:spacing w:before="460" w:after="0" w:line="20" w:lineRule="exact"/>
      <w:rPr>
        <w:rFonts w:ascii="Fira Sans" w:hAnsi="Fira Sans"/>
        <w:sz w:val="19"/>
        <w:szCs w:val="19"/>
      </w:rPr>
    </w:pPr>
    <w:r>
      <w:rPr>
        <w:rFonts w:ascii="Fira Sans" w:hAnsi="Fira Sans"/>
        <w:noProof/>
        <w:sz w:val="19"/>
        <w:szCs w:val="19"/>
        <w:lang w:eastAsia="pl-PL"/>
      </w:rPr>
      <w:drawing>
        <wp:anchor distT="0" distB="0" distL="114300" distR="114300" simplePos="0" relativeHeight="251658752" behindDoc="0" locked="0" layoutInCell="1" allowOverlap="0" wp14:anchorId="0D4E5635" wp14:editId="114DE4C2">
          <wp:simplePos x="0" y="0"/>
          <wp:positionH relativeFrom="page">
            <wp:posOffset>638175</wp:posOffset>
          </wp:positionH>
          <wp:positionV relativeFrom="page">
            <wp:posOffset>742950</wp:posOffset>
          </wp:positionV>
          <wp:extent cx="1472400" cy="486000"/>
          <wp:effectExtent l="0" t="0" r="0" b="9525"/>
          <wp:wrapTopAndBottom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 firmowy US Bialystok PL kolor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2400" cy="486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90124"/>
    <w:multiLevelType w:val="hybridMultilevel"/>
    <w:tmpl w:val="C25CD6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F77634"/>
    <w:multiLevelType w:val="hybridMultilevel"/>
    <w:tmpl w:val="3FC4A2F4"/>
    <w:lvl w:ilvl="0" w:tplc="F4D8863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5B7294"/>
    <w:multiLevelType w:val="hybridMultilevel"/>
    <w:tmpl w:val="78CCAA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896553"/>
    <w:multiLevelType w:val="hybridMultilevel"/>
    <w:tmpl w:val="0590B592"/>
    <w:lvl w:ilvl="0" w:tplc="2E42212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76E6850"/>
    <w:multiLevelType w:val="hybridMultilevel"/>
    <w:tmpl w:val="36FE0B84"/>
    <w:lvl w:ilvl="0" w:tplc="335E2BD0">
      <w:start w:val="1"/>
      <w:numFmt w:val="decimal"/>
      <w:lvlText w:val="%1."/>
      <w:lvlJc w:val="left"/>
      <w:pPr>
        <w:ind w:left="1470" w:hanging="39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B87151E"/>
    <w:multiLevelType w:val="hybridMultilevel"/>
    <w:tmpl w:val="C3728198"/>
    <w:lvl w:ilvl="0" w:tplc="31DC4A16">
      <w:start w:val="1"/>
      <w:numFmt w:val="decimal"/>
      <w:lvlText w:val="%1."/>
      <w:lvlJc w:val="left"/>
      <w:pPr>
        <w:ind w:left="720" w:hanging="360"/>
      </w:pPr>
      <w:rPr>
        <w:rFonts w:ascii="Fira Sans" w:eastAsiaTheme="minorHAnsi" w:hAnsi="Fira Sans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DA3972"/>
    <w:multiLevelType w:val="hybridMultilevel"/>
    <w:tmpl w:val="47005B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0E3A9A"/>
    <w:multiLevelType w:val="hybridMultilevel"/>
    <w:tmpl w:val="F920CC88"/>
    <w:lvl w:ilvl="0" w:tplc="80D87CE6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8" w15:restartNumberingAfterBreak="0">
    <w:nsid w:val="415C2ADF"/>
    <w:multiLevelType w:val="hybridMultilevel"/>
    <w:tmpl w:val="E1F4CB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C66B14"/>
    <w:multiLevelType w:val="hybridMultilevel"/>
    <w:tmpl w:val="AE3CC9D2"/>
    <w:lvl w:ilvl="0" w:tplc="3756310C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68FF5358"/>
    <w:multiLevelType w:val="hybridMultilevel"/>
    <w:tmpl w:val="B726CDFC"/>
    <w:lvl w:ilvl="0" w:tplc="B942B768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6B11448B"/>
    <w:multiLevelType w:val="hybridMultilevel"/>
    <w:tmpl w:val="4224E30E"/>
    <w:lvl w:ilvl="0" w:tplc="4F54AD0C">
      <w:start w:val="1"/>
      <w:numFmt w:val="decimal"/>
      <w:lvlText w:val="%1)"/>
      <w:lvlJc w:val="left"/>
      <w:pPr>
        <w:ind w:left="108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F3D5429"/>
    <w:multiLevelType w:val="hybridMultilevel"/>
    <w:tmpl w:val="719C077A"/>
    <w:lvl w:ilvl="0" w:tplc="0CB4A17C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453FE2"/>
    <w:multiLevelType w:val="hybridMultilevel"/>
    <w:tmpl w:val="F5821CB6"/>
    <w:lvl w:ilvl="0" w:tplc="E1A0525A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7DA3FB7"/>
    <w:multiLevelType w:val="hybridMultilevel"/>
    <w:tmpl w:val="6F3E0336"/>
    <w:lvl w:ilvl="0" w:tplc="98B27D0A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14"/>
  </w:num>
  <w:num w:numId="3">
    <w:abstractNumId w:val="4"/>
  </w:num>
  <w:num w:numId="4">
    <w:abstractNumId w:val="9"/>
  </w:num>
  <w:num w:numId="5">
    <w:abstractNumId w:val="10"/>
  </w:num>
  <w:num w:numId="6">
    <w:abstractNumId w:val="3"/>
  </w:num>
  <w:num w:numId="7">
    <w:abstractNumId w:val="12"/>
  </w:num>
  <w:num w:numId="8">
    <w:abstractNumId w:val="13"/>
  </w:num>
  <w:num w:numId="9">
    <w:abstractNumId w:val="7"/>
  </w:num>
  <w:num w:numId="10">
    <w:abstractNumId w:val="0"/>
  </w:num>
  <w:num w:numId="11">
    <w:abstractNumId w:val="11"/>
  </w:num>
  <w:num w:numId="12">
    <w:abstractNumId w:val="6"/>
  </w:num>
  <w:num w:numId="13">
    <w:abstractNumId w:val="5"/>
  </w:num>
  <w:num w:numId="14">
    <w:abstractNumId w:val="8"/>
  </w:num>
  <w:num w:numId="15">
    <w:abstractNumId w:val="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BE7"/>
    <w:rsid w:val="00000DFD"/>
    <w:rsid w:val="00004A07"/>
    <w:rsid w:val="00010117"/>
    <w:rsid w:val="00014295"/>
    <w:rsid w:val="00015EC4"/>
    <w:rsid w:val="00035250"/>
    <w:rsid w:val="00037F2F"/>
    <w:rsid w:val="00040B44"/>
    <w:rsid w:val="000473AD"/>
    <w:rsid w:val="00051161"/>
    <w:rsid w:val="00052D52"/>
    <w:rsid w:val="00072CF7"/>
    <w:rsid w:val="00073DAA"/>
    <w:rsid w:val="00082663"/>
    <w:rsid w:val="000910E0"/>
    <w:rsid w:val="00095809"/>
    <w:rsid w:val="000A63CD"/>
    <w:rsid w:val="000B2F43"/>
    <w:rsid w:val="000B47A8"/>
    <w:rsid w:val="000B50AF"/>
    <w:rsid w:val="000D5500"/>
    <w:rsid w:val="000D66BF"/>
    <w:rsid w:val="000D791A"/>
    <w:rsid w:val="000D7A7A"/>
    <w:rsid w:val="000E2934"/>
    <w:rsid w:val="000E5ECA"/>
    <w:rsid w:val="000F0263"/>
    <w:rsid w:val="00107B7A"/>
    <w:rsid w:val="001140CB"/>
    <w:rsid w:val="00126ED6"/>
    <w:rsid w:val="00140482"/>
    <w:rsid w:val="001417A8"/>
    <w:rsid w:val="00142CD5"/>
    <w:rsid w:val="00144C87"/>
    <w:rsid w:val="00154CC6"/>
    <w:rsid w:val="00165301"/>
    <w:rsid w:val="00165876"/>
    <w:rsid w:val="00166B1F"/>
    <w:rsid w:val="00172760"/>
    <w:rsid w:val="001772D1"/>
    <w:rsid w:val="0018197D"/>
    <w:rsid w:val="00184A7E"/>
    <w:rsid w:val="00187C28"/>
    <w:rsid w:val="00192EC5"/>
    <w:rsid w:val="001A0D5A"/>
    <w:rsid w:val="001A5F9D"/>
    <w:rsid w:val="001D36DE"/>
    <w:rsid w:val="001F0E48"/>
    <w:rsid w:val="001F4902"/>
    <w:rsid w:val="00203FD1"/>
    <w:rsid w:val="00215D31"/>
    <w:rsid w:val="00217E58"/>
    <w:rsid w:val="002229AD"/>
    <w:rsid w:val="00241C2E"/>
    <w:rsid w:val="00242AFA"/>
    <w:rsid w:val="00242F1A"/>
    <w:rsid w:val="00250823"/>
    <w:rsid w:val="00260F2B"/>
    <w:rsid w:val="0026298D"/>
    <w:rsid w:val="00266802"/>
    <w:rsid w:val="00275DC9"/>
    <w:rsid w:val="002763E5"/>
    <w:rsid w:val="002778E1"/>
    <w:rsid w:val="00283997"/>
    <w:rsid w:val="00291769"/>
    <w:rsid w:val="002918FA"/>
    <w:rsid w:val="00295B28"/>
    <w:rsid w:val="0029629B"/>
    <w:rsid w:val="002C4E9C"/>
    <w:rsid w:val="002C4EA0"/>
    <w:rsid w:val="002D0C2E"/>
    <w:rsid w:val="002D1655"/>
    <w:rsid w:val="002D3574"/>
    <w:rsid w:val="002E26F1"/>
    <w:rsid w:val="002F273C"/>
    <w:rsid w:val="00317496"/>
    <w:rsid w:val="00327490"/>
    <w:rsid w:val="00327AE8"/>
    <w:rsid w:val="00350DB6"/>
    <w:rsid w:val="0035176D"/>
    <w:rsid w:val="00375957"/>
    <w:rsid w:val="0038135F"/>
    <w:rsid w:val="00386FB8"/>
    <w:rsid w:val="00393B73"/>
    <w:rsid w:val="00394088"/>
    <w:rsid w:val="003C6DE9"/>
    <w:rsid w:val="003D6B24"/>
    <w:rsid w:val="003D750C"/>
    <w:rsid w:val="003F0A82"/>
    <w:rsid w:val="003F6C8E"/>
    <w:rsid w:val="00406AAF"/>
    <w:rsid w:val="00406F16"/>
    <w:rsid w:val="0041500B"/>
    <w:rsid w:val="00421055"/>
    <w:rsid w:val="00421E2B"/>
    <w:rsid w:val="00423077"/>
    <w:rsid w:val="00431780"/>
    <w:rsid w:val="00437965"/>
    <w:rsid w:val="004448DF"/>
    <w:rsid w:val="004449B8"/>
    <w:rsid w:val="00445C51"/>
    <w:rsid w:val="00445D1A"/>
    <w:rsid w:val="00456A5F"/>
    <w:rsid w:val="00457098"/>
    <w:rsid w:val="00460BC6"/>
    <w:rsid w:val="00466C59"/>
    <w:rsid w:val="00467385"/>
    <w:rsid w:val="00487211"/>
    <w:rsid w:val="00491F67"/>
    <w:rsid w:val="00493922"/>
    <w:rsid w:val="00494C93"/>
    <w:rsid w:val="00497ED3"/>
    <w:rsid w:val="004B34E4"/>
    <w:rsid w:val="004B70A6"/>
    <w:rsid w:val="004C00D1"/>
    <w:rsid w:val="004C7B1D"/>
    <w:rsid w:val="004C7B3F"/>
    <w:rsid w:val="004D2D0C"/>
    <w:rsid w:val="004D3E7B"/>
    <w:rsid w:val="004D6EED"/>
    <w:rsid w:val="004E0A8B"/>
    <w:rsid w:val="004E28EE"/>
    <w:rsid w:val="00503CEC"/>
    <w:rsid w:val="005040EC"/>
    <w:rsid w:val="00512235"/>
    <w:rsid w:val="00521744"/>
    <w:rsid w:val="0052594F"/>
    <w:rsid w:val="0052732E"/>
    <w:rsid w:val="00530EEE"/>
    <w:rsid w:val="00531962"/>
    <w:rsid w:val="00535639"/>
    <w:rsid w:val="00544693"/>
    <w:rsid w:val="005500ED"/>
    <w:rsid w:val="005547C0"/>
    <w:rsid w:val="00561F55"/>
    <w:rsid w:val="005711EE"/>
    <w:rsid w:val="0058374C"/>
    <w:rsid w:val="00590126"/>
    <w:rsid w:val="005B1EBD"/>
    <w:rsid w:val="005B4D6C"/>
    <w:rsid w:val="005C14A7"/>
    <w:rsid w:val="005D3A14"/>
    <w:rsid w:val="005E2816"/>
    <w:rsid w:val="005E2D25"/>
    <w:rsid w:val="005F10D6"/>
    <w:rsid w:val="006052FD"/>
    <w:rsid w:val="006150C8"/>
    <w:rsid w:val="00616CDF"/>
    <w:rsid w:val="0063024D"/>
    <w:rsid w:val="0064246D"/>
    <w:rsid w:val="00642873"/>
    <w:rsid w:val="00645090"/>
    <w:rsid w:val="00674C97"/>
    <w:rsid w:val="00677DF2"/>
    <w:rsid w:val="0068068B"/>
    <w:rsid w:val="006832DD"/>
    <w:rsid w:val="00687007"/>
    <w:rsid w:val="00690546"/>
    <w:rsid w:val="006972EE"/>
    <w:rsid w:val="006979F8"/>
    <w:rsid w:val="006C1170"/>
    <w:rsid w:val="006C7167"/>
    <w:rsid w:val="006E04BF"/>
    <w:rsid w:val="006E3D3D"/>
    <w:rsid w:val="006F55D4"/>
    <w:rsid w:val="006F568D"/>
    <w:rsid w:val="006F5794"/>
    <w:rsid w:val="006F7595"/>
    <w:rsid w:val="007070D4"/>
    <w:rsid w:val="007071D3"/>
    <w:rsid w:val="00730AFF"/>
    <w:rsid w:val="007312E0"/>
    <w:rsid w:val="00733E4D"/>
    <w:rsid w:val="00745C20"/>
    <w:rsid w:val="0075343B"/>
    <w:rsid w:val="00754169"/>
    <w:rsid w:val="007541B6"/>
    <w:rsid w:val="00754309"/>
    <w:rsid w:val="007670CB"/>
    <w:rsid w:val="0078431A"/>
    <w:rsid w:val="007945E9"/>
    <w:rsid w:val="00794DCE"/>
    <w:rsid w:val="007A1406"/>
    <w:rsid w:val="007C0520"/>
    <w:rsid w:val="007C29EE"/>
    <w:rsid w:val="007C7FC6"/>
    <w:rsid w:val="007D0A8B"/>
    <w:rsid w:val="007D4F91"/>
    <w:rsid w:val="007D7E8A"/>
    <w:rsid w:val="007F5C60"/>
    <w:rsid w:val="007F6270"/>
    <w:rsid w:val="00805233"/>
    <w:rsid w:val="00807216"/>
    <w:rsid w:val="00815E73"/>
    <w:rsid w:val="008365DA"/>
    <w:rsid w:val="0085360D"/>
    <w:rsid w:val="008571B8"/>
    <w:rsid w:val="008628ED"/>
    <w:rsid w:val="00863C1A"/>
    <w:rsid w:val="008749CF"/>
    <w:rsid w:val="00874E4A"/>
    <w:rsid w:val="0088420C"/>
    <w:rsid w:val="00887F99"/>
    <w:rsid w:val="00896E0F"/>
    <w:rsid w:val="008C09DE"/>
    <w:rsid w:val="008C0B74"/>
    <w:rsid w:val="008C1B7A"/>
    <w:rsid w:val="008C7FFD"/>
    <w:rsid w:val="008E2770"/>
    <w:rsid w:val="008F1A5F"/>
    <w:rsid w:val="008F33B1"/>
    <w:rsid w:val="00901549"/>
    <w:rsid w:val="0090495E"/>
    <w:rsid w:val="00907400"/>
    <w:rsid w:val="009079FF"/>
    <w:rsid w:val="00913510"/>
    <w:rsid w:val="00915F52"/>
    <w:rsid w:val="009177DC"/>
    <w:rsid w:val="00930613"/>
    <w:rsid w:val="00943405"/>
    <w:rsid w:val="009544C2"/>
    <w:rsid w:val="0096133D"/>
    <w:rsid w:val="00962A42"/>
    <w:rsid w:val="00976E36"/>
    <w:rsid w:val="00987D35"/>
    <w:rsid w:val="00991664"/>
    <w:rsid w:val="009A461C"/>
    <w:rsid w:val="009B00F0"/>
    <w:rsid w:val="009B2DCF"/>
    <w:rsid w:val="009B6C76"/>
    <w:rsid w:val="009C55E4"/>
    <w:rsid w:val="009D455E"/>
    <w:rsid w:val="009D4A9B"/>
    <w:rsid w:val="009E24EE"/>
    <w:rsid w:val="009E36C6"/>
    <w:rsid w:val="009E4BBE"/>
    <w:rsid w:val="009E6996"/>
    <w:rsid w:val="009E7562"/>
    <w:rsid w:val="009F0C9B"/>
    <w:rsid w:val="009F677F"/>
    <w:rsid w:val="00A062AF"/>
    <w:rsid w:val="00A145F5"/>
    <w:rsid w:val="00A155FD"/>
    <w:rsid w:val="00A16F0A"/>
    <w:rsid w:val="00A2441F"/>
    <w:rsid w:val="00A354E0"/>
    <w:rsid w:val="00A50BB7"/>
    <w:rsid w:val="00A53F26"/>
    <w:rsid w:val="00A54C07"/>
    <w:rsid w:val="00A61AA7"/>
    <w:rsid w:val="00A76102"/>
    <w:rsid w:val="00A86DC7"/>
    <w:rsid w:val="00A9633F"/>
    <w:rsid w:val="00AA5EC7"/>
    <w:rsid w:val="00AA6971"/>
    <w:rsid w:val="00AB1FDF"/>
    <w:rsid w:val="00AB4698"/>
    <w:rsid w:val="00AE450C"/>
    <w:rsid w:val="00AF26E9"/>
    <w:rsid w:val="00B04A21"/>
    <w:rsid w:val="00B120A3"/>
    <w:rsid w:val="00B1485F"/>
    <w:rsid w:val="00B14D51"/>
    <w:rsid w:val="00B16508"/>
    <w:rsid w:val="00B3106D"/>
    <w:rsid w:val="00B324DA"/>
    <w:rsid w:val="00B3461C"/>
    <w:rsid w:val="00B50B90"/>
    <w:rsid w:val="00B60ED3"/>
    <w:rsid w:val="00B62D32"/>
    <w:rsid w:val="00B715E1"/>
    <w:rsid w:val="00B74A27"/>
    <w:rsid w:val="00B77AB8"/>
    <w:rsid w:val="00B81148"/>
    <w:rsid w:val="00B877D2"/>
    <w:rsid w:val="00B9250A"/>
    <w:rsid w:val="00BA01A9"/>
    <w:rsid w:val="00BA5F13"/>
    <w:rsid w:val="00BA7D5E"/>
    <w:rsid w:val="00BC50B3"/>
    <w:rsid w:val="00BC54FC"/>
    <w:rsid w:val="00BD0D04"/>
    <w:rsid w:val="00BD594D"/>
    <w:rsid w:val="00BD7EF0"/>
    <w:rsid w:val="00BE1DDA"/>
    <w:rsid w:val="00BF26C0"/>
    <w:rsid w:val="00BF78FB"/>
    <w:rsid w:val="00C040AC"/>
    <w:rsid w:val="00C122F0"/>
    <w:rsid w:val="00C30927"/>
    <w:rsid w:val="00C30A73"/>
    <w:rsid w:val="00C36CB4"/>
    <w:rsid w:val="00C41011"/>
    <w:rsid w:val="00C42851"/>
    <w:rsid w:val="00C442FF"/>
    <w:rsid w:val="00C66BE7"/>
    <w:rsid w:val="00C66D3A"/>
    <w:rsid w:val="00C73201"/>
    <w:rsid w:val="00C8332E"/>
    <w:rsid w:val="00C8612A"/>
    <w:rsid w:val="00C87B16"/>
    <w:rsid w:val="00C97199"/>
    <w:rsid w:val="00CA09A8"/>
    <w:rsid w:val="00CA30BB"/>
    <w:rsid w:val="00CB301A"/>
    <w:rsid w:val="00CB5AB5"/>
    <w:rsid w:val="00CB6550"/>
    <w:rsid w:val="00CB6CC8"/>
    <w:rsid w:val="00CB70D5"/>
    <w:rsid w:val="00CC190A"/>
    <w:rsid w:val="00CC3895"/>
    <w:rsid w:val="00CD16CC"/>
    <w:rsid w:val="00CE06BA"/>
    <w:rsid w:val="00CE2272"/>
    <w:rsid w:val="00D039A4"/>
    <w:rsid w:val="00D051A5"/>
    <w:rsid w:val="00D16878"/>
    <w:rsid w:val="00D20903"/>
    <w:rsid w:val="00D24589"/>
    <w:rsid w:val="00D30711"/>
    <w:rsid w:val="00D32544"/>
    <w:rsid w:val="00D36995"/>
    <w:rsid w:val="00D36DEA"/>
    <w:rsid w:val="00D40F8A"/>
    <w:rsid w:val="00D464A6"/>
    <w:rsid w:val="00D47DB4"/>
    <w:rsid w:val="00D57929"/>
    <w:rsid w:val="00D70C6A"/>
    <w:rsid w:val="00D7773E"/>
    <w:rsid w:val="00D824E5"/>
    <w:rsid w:val="00D9272E"/>
    <w:rsid w:val="00DA1DD0"/>
    <w:rsid w:val="00DA1DE5"/>
    <w:rsid w:val="00DA4DDD"/>
    <w:rsid w:val="00DA6A8C"/>
    <w:rsid w:val="00DA772F"/>
    <w:rsid w:val="00DB4B55"/>
    <w:rsid w:val="00DC4C19"/>
    <w:rsid w:val="00DC7A03"/>
    <w:rsid w:val="00DD1830"/>
    <w:rsid w:val="00DD272C"/>
    <w:rsid w:val="00DE2F68"/>
    <w:rsid w:val="00DE3765"/>
    <w:rsid w:val="00DE587C"/>
    <w:rsid w:val="00DF50F9"/>
    <w:rsid w:val="00E0417F"/>
    <w:rsid w:val="00E1790D"/>
    <w:rsid w:val="00E31C57"/>
    <w:rsid w:val="00E427E6"/>
    <w:rsid w:val="00E44290"/>
    <w:rsid w:val="00E478A3"/>
    <w:rsid w:val="00E51E2F"/>
    <w:rsid w:val="00E6239D"/>
    <w:rsid w:val="00E72318"/>
    <w:rsid w:val="00E7290C"/>
    <w:rsid w:val="00E821BB"/>
    <w:rsid w:val="00E87C62"/>
    <w:rsid w:val="00E96264"/>
    <w:rsid w:val="00EA1C6B"/>
    <w:rsid w:val="00EA2D13"/>
    <w:rsid w:val="00EA527D"/>
    <w:rsid w:val="00EA6074"/>
    <w:rsid w:val="00EC74CC"/>
    <w:rsid w:val="00EE7E33"/>
    <w:rsid w:val="00EF02F1"/>
    <w:rsid w:val="00F0466E"/>
    <w:rsid w:val="00F04C3E"/>
    <w:rsid w:val="00F249E9"/>
    <w:rsid w:val="00F263D0"/>
    <w:rsid w:val="00F34C43"/>
    <w:rsid w:val="00F42296"/>
    <w:rsid w:val="00F54794"/>
    <w:rsid w:val="00F54DB3"/>
    <w:rsid w:val="00F736CD"/>
    <w:rsid w:val="00F9226C"/>
    <w:rsid w:val="00FA153A"/>
    <w:rsid w:val="00FA3275"/>
    <w:rsid w:val="00FA4DDA"/>
    <w:rsid w:val="00FA7B14"/>
    <w:rsid w:val="00FB16D2"/>
    <w:rsid w:val="00FB2399"/>
    <w:rsid w:val="00FB31B0"/>
    <w:rsid w:val="00FB71C2"/>
    <w:rsid w:val="00FD2F07"/>
    <w:rsid w:val="00FD67C1"/>
    <w:rsid w:val="00FE07E0"/>
    <w:rsid w:val="00FE1473"/>
    <w:rsid w:val="00FF0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CC7A88"/>
  <w15:chartTrackingRefBased/>
  <w15:docId w15:val="{A39DA64F-303F-454E-A9E1-705B3A32D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D455E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alibri10">
    <w:name w:val="calibri10"/>
    <w:basedOn w:val="Normalny"/>
    <w:link w:val="calibri10Znak"/>
    <w:qFormat/>
    <w:rsid w:val="00A76102"/>
    <w:pPr>
      <w:tabs>
        <w:tab w:val="left" w:pos="709"/>
      </w:tabs>
      <w:spacing w:after="0" w:line="240" w:lineRule="auto"/>
      <w:jc w:val="both"/>
    </w:pPr>
    <w:rPr>
      <w:rFonts w:eastAsia="Calibri" w:cs="Arial"/>
      <w:sz w:val="20"/>
      <w:szCs w:val="20"/>
      <w:lang w:eastAsia="ar-SA"/>
    </w:rPr>
  </w:style>
  <w:style w:type="character" w:customStyle="1" w:styleId="calibri10Znak">
    <w:name w:val="calibri10 Znak"/>
    <w:basedOn w:val="Domylnaczcionkaakapitu"/>
    <w:link w:val="calibri10"/>
    <w:rsid w:val="00A76102"/>
    <w:rPr>
      <w:rFonts w:eastAsia="Calibri" w:cs="Arial"/>
      <w:sz w:val="20"/>
      <w:szCs w:val="20"/>
      <w:lang w:eastAsia="ar-SA"/>
    </w:rPr>
  </w:style>
  <w:style w:type="paragraph" w:customStyle="1" w:styleId="calib10zrodlo">
    <w:name w:val="calib10zrodlo"/>
    <w:basedOn w:val="calibri10"/>
    <w:link w:val="calib10zrodloZnak"/>
    <w:qFormat/>
    <w:rsid w:val="00A76102"/>
    <w:pPr>
      <w:spacing w:before="120"/>
      <w:ind w:firstLine="227"/>
    </w:pPr>
    <w:rPr>
      <w:sz w:val="18"/>
      <w:szCs w:val="18"/>
    </w:rPr>
  </w:style>
  <w:style w:type="character" w:customStyle="1" w:styleId="calib10zrodloZnak">
    <w:name w:val="calib10zrodlo Znak"/>
    <w:basedOn w:val="calibri10Znak"/>
    <w:link w:val="calib10zrodlo"/>
    <w:rsid w:val="00A76102"/>
    <w:rPr>
      <w:rFonts w:eastAsia="Calibri" w:cs="Arial"/>
      <w:sz w:val="18"/>
      <w:szCs w:val="18"/>
      <w:lang w:eastAsia="ar-SA"/>
    </w:rPr>
  </w:style>
  <w:style w:type="paragraph" w:customStyle="1" w:styleId="calib10dzial">
    <w:name w:val="calib10dzial"/>
    <w:basedOn w:val="calibri10"/>
    <w:link w:val="calib10dzialZnak"/>
    <w:qFormat/>
    <w:rsid w:val="00A76102"/>
    <w:rPr>
      <w:b/>
      <w:color w:val="7B7B7B" w:themeColor="accent3" w:themeShade="BF"/>
      <w:sz w:val="24"/>
    </w:rPr>
  </w:style>
  <w:style w:type="character" w:customStyle="1" w:styleId="calib10dzialZnak">
    <w:name w:val="calib10dzial Znak"/>
    <w:basedOn w:val="Domylnaczcionkaakapitu"/>
    <w:link w:val="calib10dzial"/>
    <w:rsid w:val="00A76102"/>
    <w:rPr>
      <w:rFonts w:eastAsia="Calibri" w:cs="Arial"/>
      <w:b/>
      <w:color w:val="7B7B7B" w:themeColor="accent3" w:themeShade="BF"/>
      <w:sz w:val="24"/>
      <w:szCs w:val="20"/>
      <w:lang w:eastAsia="ar-SA"/>
    </w:rPr>
  </w:style>
  <w:style w:type="paragraph" w:customStyle="1" w:styleId="calib10rozdzial">
    <w:name w:val="calib10rozdzial"/>
    <w:basedOn w:val="calibri10"/>
    <w:link w:val="calib10rozdzialZnak"/>
    <w:qFormat/>
    <w:rsid w:val="00A76102"/>
    <w:rPr>
      <w:b/>
      <w:color w:val="525252" w:themeColor="accent3" w:themeShade="80"/>
      <w:sz w:val="28"/>
      <w:szCs w:val="28"/>
    </w:rPr>
  </w:style>
  <w:style w:type="character" w:customStyle="1" w:styleId="calib10rozdzialZnak">
    <w:name w:val="calib10rozdzial Znak"/>
    <w:basedOn w:val="Domylnaczcionkaakapitu"/>
    <w:link w:val="calib10rozdzial"/>
    <w:rsid w:val="00A76102"/>
    <w:rPr>
      <w:rFonts w:eastAsia="Calibri" w:cs="Arial"/>
      <w:b/>
      <w:color w:val="525252" w:themeColor="accent3" w:themeShade="80"/>
      <w:sz w:val="28"/>
      <w:szCs w:val="28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962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62A42"/>
  </w:style>
  <w:style w:type="paragraph" w:styleId="Stopka">
    <w:name w:val="footer"/>
    <w:basedOn w:val="Normalny"/>
    <w:link w:val="StopkaZnak"/>
    <w:uiPriority w:val="99"/>
    <w:unhideWhenUsed/>
    <w:rsid w:val="00962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62A42"/>
  </w:style>
  <w:style w:type="paragraph" w:styleId="Tekstdymka">
    <w:name w:val="Balloon Text"/>
    <w:basedOn w:val="Normalny"/>
    <w:link w:val="TekstdymkaZnak"/>
    <w:uiPriority w:val="99"/>
    <w:semiHidden/>
    <w:unhideWhenUsed/>
    <w:rsid w:val="004449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49B8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6428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F34C43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qFormat/>
    <w:locked/>
    <w:rsid w:val="00F34C43"/>
  </w:style>
  <w:style w:type="character" w:customStyle="1" w:styleId="czeinternetowe">
    <w:name w:val="Łącze internetowe"/>
    <w:basedOn w:val="Domylnaczcionkaakapitu"/>
    <w:uiPriority w:val="99"/>
    <w:unhideWhenUsed/>
    <w:rsid w:val="00F34C43"/>
    <w:rPr>
      <w:color w:val="0563C1" w:themeColor="hyperlink"/>
      <w:u w:val="single"/>
    </w:rPr>
  </w:style>
  <w:style w:type="character" w:customStyle="1" w:styleId="object">
    <w:name w:val="object"/>
    <w:qFormat/>
    <w:rsid w:val="00F34C43"/>
  </w:style>
  <w:style w:type="character" w:styleId="Hipercze">
    <w:name w:val="Hyperlink"/>
    <w:basedOn w:val="Domylnaczcionkaakapitu"/>
    <w:uiPriority w:val="99"/>
    <w:semiHidden/>
    <w:unhideWhenUsed/>
    <w:rsid w:val="00494C93"/>
    <w:rPr>
      <w:color w:val="0000FF"/>
      <w:u w:val="single"/>
    </w:rPr>
  </w:style>
  <w:style w:type="paragraph" w:styleId="Poprawka">
    <w:name w:val="Revision"/>
    <w:hidden/>
    <w:uiPriority w:val="99"/>
    <w:semiHidden/>
    <w:rsid w:val="00456A5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801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8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eglowskae\Documents\Niestandardowe%20szablony%20pakietu%20Office\Szablon_podpis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222926D27CA7449852550B2426D845D" ma:contentTypeVersion="" ma:contentTypeDescription="Utwórz nowy dokument." ma:contentTypeScope="" ma:versionID="08f9bcc507ad955dc8e1cb564afa5a95">
  <xsd:schema xmlns:xsd="http://www.w3.org/2001/XMLSchema" xmlns:xs="http://www.w3.org/2001/XMLSchema" xmlns:p="http://schemas.microsoft.com/office/2006/metadata/properties" xmlns:ns2="24013cd9-d7a6-4e0b-bde9-b4174ed491f6" xmlns:ns3="bfb83fbf-e85b-411a-a034-d4df9abf0613" targetNamespace="http://schemas.microsoft.com/office/2006/metadata/properties" ma:root="true" ma:fieldsID="d6efc54ac2c71cd55496e54b16384a63" ns2:_="" ns3:_="">
    <xsd:import namespace="24013cd9-d7a6-4e0b-bde9-b4174ed491f6"/>
    <xsd:import namespace="bfb83fbf-e85b-411a-a034-d4df9abf0613"/>
    <xsd:element name="properties">
      <xsd:complexType>
        <xsd:sequence>
          <xsd:element name="documentManagement">
            <xsd:complexType>
              <xsd:all>
                <xsd:element ref="ns2:Aktywny" minOccurs="0"/>
                <xsd:element ref="ns2:Opis" minOccurs="0"/>
                <xsd:element ref="ns3:Komorki" minOccurs="0"/>
                <xsd:element ref="ns3:TypSzablonu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013cd9-d7a6-4e0b-bde9-b4174ed491f6" elementFormDefault="qualified">
    <xsd:import namespace="http://schemas.microsoft.com/office/2006/documentManagement/types"/>
    <xsd:import namespace="http://schemas.microsoft.com/office/infopath/2007/PartnerControls"/>
    <xsd:element name="Aktywny" ma:index="8" nillable="true" ma:displayName="Aktywny" ma:default="1" ma:internalName="Aktywny">
      <xsd:simpleType>
        <xsd:restriction base="dms:Boolean"/>
      </xsd:simpleType>
    </xsd:element>
    <xsd:element name="Opis" ma:index="9" nillable="true" ma:displayName="Opis" ma:internalName="Opi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b83fbf-e85b-411a-a034-d4df9abf0613" elementFormDefault="qualified">
    <xsd:import namespace="http://schemas.microsoft.com/office/2006/documentManagement/types"/>
    <xsd:import namespace="http://schemas.microsoft.com/office/infopath/2007/PartnerControls"/>
    <xsd:element name="Komorki" ma:index="10" nillable="true" ma:displayName="Komorki" ma:internalName="Komorki">
      <xsd:simpleType>
        <xsd:restriction base="dms:Note"/>
      </xsd:simpleType>
    </xsd:element>
    <xsd:element name="TypSzablonu" ma:index="11" nillable="true" ma:displayName="TypSzablonu" ma:internalName="TypSzablonu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ktywny xmlns="24013cd9-d7a6-4e0b-bde9-b4174ed491f6">true</Aktywny>
    <TypSzablonu xmlns="bfb83fbf-e85b-411a-a034-d4df9abf0613">Podstawowy</TypSzablonu>
    <Opis xmlns="24013cd9-d7a6-4e0b-bde9-b4174ed491f6" xsi:nil="true"/>
    <Komorki xmlns="bfb83fbf-e85b-411a-a034-d4df9abf0613">GP-05,BST-OS,BST-OŁ,BST-OSL,BST-POB03,BST-POB02,BST-POB01,BST-POB,BST-RW,BST-ZCA-BST,BST-BHP,BST-RP,BST-PO,BST-WAD,BST-WE,BST-WK,BST-WBA,BST-WI,BST-WO,BST-DYR-BST,BST-WR,BST-OL,BST-OG</Komorki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2E7E97-D002-4CF1-A11E-3B35FA180F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013cd9-d7a6-4e0b-bde9-b4174ed491f6"/>
    <ds:schemaRef ds:uri="bfb83fbf-e85b-411a-a034-d4df9abf06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D28D62-469B-4881-88EA-902F75BCB18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F18CA0-D0BB-493B-86AD-3BB37BDEB373}">
  <ds:schemaRefs>
    <ds:schemaRef ds:uri="http://schemas.microsoft.com/office/2006/metadata/properties"/>
    <ds:schemaRef ds:uri="http://schemas.microsoft.com/office/infopath/2007/PartnerControls"/>
    <ds:schemaRef ds:uri="24013cd9-d7a6-4e0b-bde9-b4174ed491f6"/>
    <ds:schemaRef ds:uri="bfb83fbf-e85b-411a-a034-d4df9abf0613"/>
  </ds:schemaRefs>
</ds:datastoreItem>
</file>

<file path=customXml/itemProps4.xml><?xml version="1.0" encoding="utf-8"?>
<ds:datastoreItem xmlns:ds="http://schemas.openxmlformats.org/officeDocument/2006/customXml" ds:itemID="{C3B67427-4F29-4AF3-B7A8-0F28A4ACEA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Szablon_podpis</Template>
  <TotalTime>145</TotalTime>
  <Pages>1</Pages>
  <Words>490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Pismo_US_Białystok</vt:lpstr>
    </vt:vector>
  </TitlesOfParts>
  <Company/>
  <LinksUpToDate>false</LinksUpToDate>
  <CharactersWithSpaces>3427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Pismo_US_Białystok</dc:title>
  <dc:subject/>
  <dc:creator>E.Weglowska@stat.gov.pl</dc:creator>
  <cp:keywords/>
  <dc:description/>
  <cp:lastModifiedBy>Skłodowska Małgorzata</cp:lastModifiedBy>
  <cp:revision>50</cp:revision>
  <cp:lastPrinted>2025-07-15T06:23:00Z</cp:lastPrinted>
  <dcterms:created xsi:type="dcterms:W3CDTF">2025-03-10T09:17:00Z</dcterms:created>
  <dcterms:modified xsi:type="dcterms:W3CDTF">2026-06-02T09:22:00Z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0x010100B222926D27CA7449852550B2426D845D</vt:lpwstr>
  </property>
  <property fmtid="{D5CDD505-2E9C-101B-9397-08002B2CF9AE}" pid="3" name="PodpisInfo">
    <vt:lpwstr> </vt:lpwstr>
  </property>
  <property fmtid="{D5CDD505-2E9C-101B-9397-08002B2CF9AE}" pid="4" name="adresNrDomu">
    <vt:lpwstr>ADRESAT NR</vt:lpwstr>
  </property>
  <property fmtid="{D5CDD505-2E9C-101B-9397-08002B2CF9AE}" pid="5" name="adresNrLokalu">
    <vt:lpwstr> </vt:lpwstr>
  </property>
</Properties>
</file>